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29" w:rsidRDefault="00F14D4C" w:rsidP="00F14D4C">
      <w:pPr>
        <w:pStyle w:val="Ttulo1"/>
        <w:rPr>
          <w:sz w:val="32"/>
        </w:rPr>
      </w:pPr>
      <w:r w:rsidRPr="00F14D4C">
        <w:rPr>
          <w:sz w:val="32"/>
        </w:rPr>
        <w:t>Vísceras de la Cavidad Torácica</w:t>
      </w:r>
    </w:p>
    <w:p w:rsidR="00F14D4C" w:rsidRDefault="001B690E" w:rsidP="00F14D4C">
      <w:pPr>
        <w:rPr>
          <w:sz w:val="22"/>
        </w:rPr>
      </w:pPr>
      <w:r>
        <w:rPr>
          <w:sz w:val="22"/>
        </w:rPr>
        <w:t>Está dividida en tres compartimientos:</w:t>
      </w:r>
    </w:p>
    <w:p w:rsidR="001B690E" w:rsidRPr="00727F57" w:rsidRDefault="001B690E" w:rsidP="00727F57">
      <w:pPr>
        <w:pStyle w:val="Prrafodelista"/>
        <w:numPr>
          <w:ilvl w:val="0"/>
          <w:numId w:val="1"/>
        </w:numPr>
        <w:rPr>
          <w:sz w:val="22"/>
        </w:rPr>
      </w:pPr>
      <w:r w:rsidRPr="00727F57">
        <w:rPr>
          <w:b/>
          <w:sz w:val="22"/>
        </w:rPr>
        <w:t>Las cavidades pulmonares derecha e izquierda</w:t>
      </w:r>
      <w:r w:rsidRPr="00727F57">
        <w:rPr>
          <w:sz w:val="22"/>
        </w:rPr>
        <w:t xml:space="preserve">: </w:t>
      </w:r>
      <w:r w:rsidR="00537742">
        <w:rPr>
          <w:sz w:val="22"/>
        </w:rPr>
        <w:t>C</w:t>
      </w:r>
      <w:r w:rsidRPr="00727F57">
        <w:rPr>
          <w:sz w:val="22"/>
        </w:rPr>
        <w:t>ontienen los pulmones y las pleuras.</w:t>
      </w:r>
    </w:p>
    <w:p w:rsidR="00F14D4C" w:rsidRPr="00727F57" w:rsidRDefault="00F03824" w:rsidP="00727F57">
      <w:pPr>
        <w:pStyle w:val="Prrafodelista"/>
        <w:numPr>
          <w:ilvl w:val="0"/>
          <w:numId w:val="1"/>
        </w:numPr>
        <w:rPr>
          <w:sz w:val="22"/>
        </w:rPr>
      </w:pPr>
      <w:r w:rsidRPr="00727F57">
        <w:rPr>
          <w:b/>
          <w:sz w:val="22"/>
        </w:rPr>
        <w:t>Mediastino</w:t>
      </w:r>
      <w:r w:rsidRPr="00727F57">
        <w:rPr>
          <w:sz w:val="22"/>
        </w:rPr>
        <w:t xml:space="preserve">: Compartimiento central, contiene </w:t>
      </w:r>
      <w:r w:rsidRPr="00727F57">
        <w:rPr>
          <w:b/>
          <w:sz w:val="22"/>
        </w:rPr>
        <w:t xml:space="preserve">corazón, </w:t>
      </w:r>
      <w:r w:rsidRPr="00727F57">
        <w:rPr>
          <w:sz w:val="22"/>
        </w:rPr>
        <w:t>porción torácica de la</w:t>
      </w:r>
      <w:r w:rsidRPr="00727F57">
        <w:rPr>
          <w:b/>
          <w:sz w:val="22"/>
        </w:rPr>
        <w:t xml:space="preserve"> tráquea y grandes vasos, esófago, timo </w:t>
      </w:r>
      <w:r w:rsidRPr="00727F57">
        <w:rPr>
          <w:sz w:val="22"/>
        </w:rPr>
        <w:t>y</w:t>
      </w:r>
      <w:r w:rsidRPr="00727F57">
        <w:rPr>
          <w:b/>
          <w:sz w:val="22"/>
        </w:rPr>
        <w:t xml:space="preserve"> nódulos linfáticos</w:t>
      </w:r>
      <w:r w:rsidR="00727F57">
        <w:rPr>
          <w:sz w:val="22"/>
        </w:rPr>
        <w:t xml:space="preserve">; se extiende desde la </w:t>
      </w:r>
      <w:r w:rsidR="00727F57" w:rsidRPr="00727F57">
        <w:rPr>
          <w:b/>
          <w:sz w:val="22"/>
        </w:rPr>
        <w:t>abertura torácica superior</w:t>
      </w:r>
      <w:r w:rsidR="00727F57">
        <w:rPr>
          <w:sz w:val="22"/>
        </w:rPr>
        <w:t xml:space="preserve"> hasta el </w:t>
      </w:r>
      <w:r w:rsidR="00727F57" w:rsidRPr="00727F57">
        <w:rPr>
          <w:b/>
          <w:sz w:val="22"/>
        </w:rPr>
        <w:t>diafragma</w:t>
      </w:r>
      <w:r w:rsidR="00727F57">
        <w:rPr>
          <w:sz w:val="22"/>
        </w:rPr>
        <w:t xml:space="preserve"> y desde el </w:t>
      </w:r>
      <w:r w:rsidR="00727F57" w:rsidRPr="00727F57">
        <w:rPr>
          <w:b/>
          <w:sz w:val="22"/>
        </w:rPr>
        <w:t>esternón</w:t>
      </w:r>
      <w:r w:rsidR="00727F57">
        <w:rPr>
          <w:sz w:val="22"/>
        </w:rPr>
        <w:t xml:space="preserve"> hasta los </w:t>
      </w:r>
      <w:r w:rsidR="00727F57" w:rsidRPr="00727F57">
        <w:rPr>
          <w:b/>
          <w:sz w:val="22"/>
        </w:rPr>
        <w:t>cuerpos de las VT</w:t>
      </w:r>
      <w:r w:rsidRPr="00727F57">
        <w:rPr>
          <w:sz w:val="22"/>
        </w:rPr>
        <w:t>.</w:t>
      </w:r>
    </w:p>
    <w:p w:rsidR="00F14D4C" w:rsidRPr="00F14D4C" w:rsidRDefault="00F14D4C" w:rsidP="00F14D4C">
      <w:pPr>
        <w:rPr>
          <w:sz w:val="22"/>
        </w:rPr>
      </w:pPr>
    </w:p>
    <w:p w:rsidR="00F14D4C" w:rsidRPr="00727F57" w:rsidRDefault="00727F57" w:rsidP="00727F57">
      <w:pPr>
        <w:pStyle w:val="Ttulo2"/>
        <w:rPr>
          <w:sz w:val="28"/>
        </w:rPr>
      </w:pPr>
      <w:r w:rsidRPr="00727F57">
        <w:rPr>
          <w:sz w:val="28"/>
        </w:rPr>
        <w:t xml:space="preserve">Pleuras, Pulmones y Árbol Traqueobronquial </w:t>
      </w:r>
    </w:p>
    <w:p w:rsidR="00F14D4C" w:rsidRPr="001C32C5" w:rsidRDefault="00962EEA" w:rsidP="001C32C5">
      <w:pPr>
        <w:pStyle w:val="Prrafodelista"/>
        <w:numPr>
          <w:ilvl w:val="0"/>
          <w:numId w:val="2"/>
        </w:numPr>
        <w:rPr>
          <w:sz w:val="22"/>
        </w:rPr>
      </w:pPr>
      <w:bookmarkStart w:id="0" w:name="_GoBack"/>
      <w:r>
        <w:rPr>
          <w:noProof/>
          <w:lang w:val="es-GT" w:eastAsia="es-GT"/>
        </w:rPr>
        <w:drawing>
          <wp:anchor distT="0" distB="0" distL="114300" distR="114300" simplePos="0" relativeHeight="251655168" behindDoc="0" locked="0" layoutInCell="1" allowOverlap="1" wp14:anchorId="353ECBD0" wp14:editId="451DA9E0">
            <wp:simplePos x="0" y="0"/>
            <wp:positionH relativeFrom="column">
              <wp:posOffset>3109595</wp:posOffset>
            </wp:positionH>
            <wp:positionV relativeFrom="paragraph">
              <wp:posOffset>14605</wp:posOffset>
            </wp:positionV>
            <wp:extent cx="4011295" cy="3162300"/>
            <wp:effectExtent l="0" t="0" r="825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11295" cy="316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C32C5" w:rsidRPr="001C32C5">
        <w:rPr>
          <w:b/>
        </w:rPr>
        <w:t>Pleura</w:t>
      </w:r>
      <w:r w:rsidR="001C32C5" w:rsidRPr="001C32C5">
        <w:rPr>
          <w:sz w:val="22"/>
        </w:rPr>
        <w:t>: Membrana que reviste cada cavidad pulmonar, se refleja y cubre la superficie externa de los pulmones que ocupan las cavidades.</w:t>
      </w:r>
    </w:p>
    <w:p w:rsidR="001C32C5" w:rsidRPr="001C32C5" w:rsidRDefault="001C32C5" w:rsidP="001C32C5">
      <w:pPr>
        <w:pStyle w:val="Prrafodelista"/>
        <w:numPr>
          <w:ilvl w:val="0"/>
          <w:numId w:val="2"/>
        </w:numPr>
        <w:rPr>
          <w:sz w:val="22"/>
        </w:rPr>
      </w:pPr>
      <w:r w:rsidRPr="001C32C5">
        <w:rPr>
          <w:sz w:val="22"/>
        </w:rPr>
        <w:t xml:space="preserve">Durante el </w:t>
      </w:r>
      <w:r w:rsidRPr="002D7AE0">
        <w:rPr>
          <w:b/>
          <w:sz w:val="22"/>
        </w:rPr>
        <w:t>período embrionario</w:t>
      </w:r>
      <w:r w:rsidRPr="001C32C5">
        <w:rPr>
          <w:sz w:val="22"/>
        </w:rPr>
        <w:t xml:space="preserve">, los pulmones se invaginan en los </w:t>
      </w:r>
      <w:r w:rsidRPr="001C32C5">
        <w:rPr>
          <w:b/>
          <w:sz w:val="22"/>
        </w:rPr>
        <w:t>conductos pericardioperitoneales,</w:t>
      </w:r>
      <w:r w:rsidRPr="001C32C5">
        <w:rPr>
          <w:sz w:val="22"/>
        </w:rPr>
        <w:t xml:space="preserve"> precursores de las cavidades pleurales.</w:t>
      </w:r>
    </w:p>
    <w:p w:rsidR="001C32C5" w:rsidRPr="001C32C5" w:rsidRDefault="001C32C5" w:rsidP="001C32C5">
      <w:pPr>
        <w:pStyle w:val="Prrafodelista"/>
        <w:numPr>
          <w:ilvl w:val="0"/>
          <w:numId w:val="2"/>
        </w:numPr>
        <w:rPr>
          <w:sz w:val="22"/>
        </w:rPr>
      </w:pPr>
      <w:r w:rsidRPr="001C32C5">
        <w:rPr>
          <w:b/>
          <w:sz w:val="22"/>
        </w:rPr>
        <w:t xml:space="preserve">El epitelio celónico </w:t>
      </w:r>
      <w:r w:rsidRPr="001C32C5">
        <w:rPr>
          <w:sz w:val="22"/>
        </w:rPr>
        <w:t>invaginado cubre los primordios de los pulmones y se convierte en la pleura visceral.</w:t>
      </w:r>
    </w:p>
    <w:p w:rsidR="00F14D4C" w:rsidRDefault="00F14D4C" w:rsidP="00F14D4C">
      <w:pPr>
        <w:rPr>
          <w:sz w:val="22"/>
        </w:rPr>
      </w:pPr>
    </w:p>
    <w:p w:rsidR="00F14D4C" w:rsidRPr="00366162" w:rsidRDefault="000269AB" w:rsidP="00366162">
      <w:pPr>
        <w:pStyle w:val="Ttulo2"/>
        <w:rPr>
          <w:sz w:val="28"/>
        </w:rPr>
      </w:pPr>
      <w:r w:rsidRPr="00366162">
        <w:rPr>
          <w:sz w:val="28"/>
        </w:rPr>
        <w:t>Pleuras</w:t>
      </w:r>
    </w:p>
    <w:p w:rsidR="00F14D4C" w:rsidRPr="00B35295" w:rsidRDefault="00B35295" w:rsidP="00B3529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B35295">
        <w:rPr>
          <w:b/>
          <w:sz w:val="22"/>
        </w:rPr>
        <w:t>Saco Pleural Seroso</w:t>
      </w:r>
      <w:r w:rsidRPr="00B35295">
        <w:rPr>
          <w:sz w:val="22"/>
        </w:rPr>
        <w:t xml:space="preserve">: Reviste y rodea cada pulmón, consta de dos membranas continuas </w:t>
      </w:r>
      <w:r w:rsidRPr="00B35295">
        <w:rPr>
          <w:b/>
          <w:sz w:val="22"/>
        </w:rPr>
        <w:t>la pleura visceral</w:t>
      </w:r>
      <w:r w:rsidRPr="00B35295">
        <w:rPr>
          <w:sz w:val="22"/>
        </w:rPr>
        <w:t xml:space="preserve"> (cubre los pulmones formando su brillante superficie externa) y </w:t>
      </w:r>
      <w:r w:rsidRPr="00B35295">
        <w:rPr>
          <w:b/>
          <w:sz w:val="22"/>
        </w:rPr>
        <w:t xml:space="preserve">la pleura parietal </w:t>
      </w:r>
      <w:r w:rsidRPr="00B35295">
        <w:rPr>
          <w:sz w:val="22"/>
        </w:rPr>
        <w:t>(reviste las cavidades pulmonares).</w:t>
      </w:r>
    </w:p>
    <w:p w:rsidR="00B35295" w:rsidRDefault="00B35295" w:rsidP="00B35295">
      <w:pPr>
        <w:rPr>
          <w:sz w:val="22"/>
        </w:rPr>
      </w:pPr>
    </w:p>
    <w:p w:rsidR="00B35295" w:rsidRPr="00B35295" w:rsidRDefault="00B35295" w:rsidP="00B3529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B35295">
        <w:rPr>
          <w:b/>
          <w:sz w:val="22"/>
        </w:rPr>
        <w:t>La Cavidad Pleural</w:t>
      </w:r>
      <w:r w:rsidRPr="00B35295">
        <w:rPr>
          <w:sz w:val="22"/>
        </w:rPr>
        <w:t xml:space="preserve">: contiene una lámina capilar de </w:t>
      </w:r>
      <w:r w:rsidRPr="00B35295">
        <w:rPr>
          <w:b/>
          <w:sz w:val="22"/>
        </w:rPr>
        <w:t>líquido seroso pleural</w:t>
      </w:r>
      <w:r w:rsidRPr="00B35295">
        <w:rPr>
          <w:sz w:val="22"/>
        </w:rPr>
        <w:t>, que lubrica las superficies pleurales y permite a las hojas de la pleura deslizarse una sobre otra.</w:t>
      </w:r>
    </w:p>
    <w:p w:rsidR="00B35295" w:rsidRDefault="00B35295" w:rsidP="00B35295">
      <w:pPr>
        <w:rPr>
          <w:sz w:val="22"/>
        </w:rPr>
      </w:pPr>
    </w:p>
    <w:p w:rsidR="00B35295" w:rsidRPr="00B35295" w:rsidRDefault="00D91399" w:rsidP="00B35295">
      <w:pPr>
        <w:pStyle w:val="Prrafodelista"/>
        <w:numPr>
          <w:ilvl w:val="0"/>
          <w:numId w:val="3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6192" behindDoc="0" locked="0" layoutInCell="1" allowOverlap="1" wp14:anchorId="6E501B9B" wp14:editId="123FF50F">
            <wp:simplePos x="0" y="0"/>
            <wp:positionH relativeFrom="column">
              <wp:posOffset>2698750</wp:posOffset>
            </wp:positionH>
            <wp:positionV relativeFrom="paragraph">
              <wp:posOffset>19685</wp:posOffset>
            </wp:positionV>
            <wp:extent cx="4508500" cy="3381375"/>
            <wp:effectExtent l="0" t="0" r="6350" b="952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08500" cy="338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295" w:rsidRPr="00B35295">
        <w:rPr>
          <w:b/>
          <w:sz w:val="22"/>
        </w:rPr>
        <w:t>La tensión superficial del líquido pleural</w:t>
      </w:r>
      <w:r w:rsidR="00B35295" w:rsidRPr="00B35295">
        <w:rPr>
          <w:sz w:val="22"/>
        </w:rPr>
        <w:t xml:space="preserve">: proporciona la cohesión que mantiene la superficie del pulmón en contacto con la pared torácica. </w:t>
      </w:r>
    </w:p>
    <w:p w:rsidR="00F14D4C" w:rsidRDefault="00F14D4C" w:rsidP="00F14D4C">
      <w:pPr>
        <w:rPr>
          <w:sz w:val="22"/>
        </w:rPr>
      </w:pPr>
    </w:p>
    <w:p w:rsidR="00F14D4C" w:rsidRPr="003A41E9" w:rsidRDefault="00366162" w:rsidP="003A41E9">
      <w:pPr>
        <w:pStyle w:val="Ttulo3"/>
      </w:pPr>
      <w:r w:rsidRPr="003A41E9">
        <w:t>Pleura Visceral</w:t>
      </w:r>
      <w:r w:rsidR="002E4B6B" w:rsidRPr="003A41E9">
        <w:t xml:space="preserve"> (pleura pulmonar)</w:t>
      </w:r>
    </w:p>
    <w:p w:rsidR="00366162" w:rsidRDefault="002E4B6B" w:rsidP="00851E30">
      <w:pPr>
        <w:pStyle w:val="Prrafodelista"/>
        <w:numPr>
          <w:ilvl w:val="0"/>
          <w:numId w:val="4"/>
        </w:numPr>
        <w:rPr>
          <w:sz w:val="22"/>
        </w:rPr>
      </w:pPr>
      <w:r w:rsidRPr="00851E30">
        <w:rPr>
          <w:sz w:val="22"/>
        </w:rPr>
        <w:t>Cubre íntimamente al pulmón.</w:t>
      </w:r>
    </w:p>
    <w:p w:rsidR="00537742" w:rsidRPr="00851E30" w:rsidRDefault="00537742" w:rsidP="00537742">
      <w:pPr>
        <w:pStyle w:val="Prrafodelista"/>
        <w:ind w:left="360"/>
        <w:rPr>
          <w:sz w:val="22"/>
        </w:rPr>
      </w:pPr>
    </w:p>
    <w:p w:rsidR="002E4B6B" w:rsidRDefault="002E4B6B" w:rsidP="00851E30">
      <w:pPr>
        <w:pStyle w:val="Prrafodelista"/>
        <w:numPr>
          <w:ilvl w:val="0"/>
          <w:numId w:val="4"/>
        </w:numPr>
        <w:rPr>
          <w:sz w:val="22"/>
        </w:rPr>
      </w:pPr>
      <w:r w:rsidRPr="00851E30">
        <w:rPr>
          <w:b/>
          <w:sz w:val="22"/>
        </w:rPr>
        <w:t>No puede disecarse</w:t>
      </w:r>
      <w:r w:rsidRPr="00851E30">
        <w:rPr>
          <w:sz w:val="22"/>
        </w:rPr>
        <w:t xml:space="preserve"> de la superficie del pulmón</w:t>
      </w:r>
    </w:p>
    <w:p w:rsidR="00537742" w:rsidRPr="00851E30" w:rsidRDefault="00537742" w:rsidP="00537742">
      <w:pPr>
        <w:pStyle w:val="Prrafodelista"/>
        <w:ind w:left="360"/>
        <w:rPr>
          <w:sz w:val="22"/>
        </w:rPr>
      </w:pPr>
    </w:p>
    <w:p w:rsidR="002E4B6B" w:rsidRDefault="002E4B6B" w:rsidP="00851E30">
      <w:pPr>
        <w:pStyle w:val="Prrafodelista"/>
        <w:numPr>
          <w:ilvl w:val="0"/>
          <w:numId w:val="4"/>
        </w:numPr>
        <w:rPr>
          <w:sz w:val="22"/>
        </w:rPr>
      </w:pPr>
      <w:r w:rsidRPr="00851E30">
        <w:rPr>
          <w:sz w:val="22"/>
        </w:rPr>
        <w:t xml:space="preserve">Dota al pulmón de una </w:t>
      </w:r>
      <w:r w:rsidRPr="00851E30">
        <w:rPr>
          <w:b/>
          <w:sz w:val="22"/>
        </w:rPr>
        <w:t>superficie lisa resbaladiza</w:t>
      </w:r>
      <w:r w:rsidRPr="00851E30">
        <w:rPr>
          <w:sz w:val="22"/>
        </w:rPr>
        <w:t xml:space="preserve">, permitiéndole moverse sobre la </w:t>
      </w:r>
      <w:r w:rsidRPr="00851E30">
        <w:rPr>
          <w:b/>
          <w:sz w:val="22"/>
        </w:rPr>
        <w:t>pleura parietal</w:t>
      </w:r>
      <w:r w:rsidRPr="00851E30">
        <w:rPr>
          <w:sz w:val="22"/>
        </w:rPr>
        <w:t>.</w:t>
      </w:r>
    </w:p>
    <w:p w:rsidR="00537742" w:rsidRPr="00537742" w:rsidRDefault="00537742" w:rsidP="00537742">
      <w:pPr>
        <w:pStyle w:val="Prrafodelista"/>
        <w:rPr>
          <w:sz w:val="22"/>
        </w:rPr>
      </w:pPr>
    </w:p>
    <w:p w:rsidR="002E4B6B" w:rsidRPr="00851E30" w:rsidRDefault="002E4B6B" w:rsidP="00851E30">
      <w:pPr>
        <w:pStyle w:val="Prrafodelista"/>
        <w:numPr>
          <w:ilvl w:val="0"/>
          <w:numId w:val="4"/>
        </w:numPr>
        <w:rPr>
          <w:sz w:val="22"/>
        </w:rPr>
      </w:pPr>
      <w:r w:rsidRPr="00851E30">
        <w:rPr>
          <w:sz w:val="22"/>
        </w:rPr>
        <w:t xml:space="preserve">Se continúa con la </w:t>
      </w:r>
      <w:r w:rsidRPr="00851E30">
        <w:rPr>
          <w:b/>
          <w:sz w:val="22"/>
        </w:rPr>
        <w:t>pleura parietal</w:t>
      </w:r>
      <w:r w:rsidRPr="00851E30">
        <w:rPr>
          <w:sz w:val="22"/>
        </w:rPr>
        <w:t xml:space="preserve"> en el </w:t>
      </w:r>
      <w:r w:rsidRPr="00851E30">
        <w:rPr>
          <w:b/>
          <w:sz w:val="22"/>
        </w:rPr>
        <w:t>hilio del pulmón</w:t>
      </w:r>
      <w:r w:rsidR="00537742">
        <w:rPr>
          <w:sz w:val="22"/>
        </w:rPr>
        <w:t>.</w:t>
      </w:r>
    </w:p>
    <w:p w:rsidR="002E4B6B" w:rsidRDefault="002E4B6B" w:rsidP="00F14D4C">
      <w:pPr>
        <w:rPr>
          <w:sz w:val="22"/>
        </w:rPr>
      </w:pPr>
    </w:p>
    <w:p w:rsidR="002E4B6B" w:rsidRPr="003A41E9" w:rsidRDefault="002E4B6B" w:rsidP="003A41E9">
      <w:pPr>
        <w:pStyle w:val="Ttulo3"/>
      </w:pPr>
      <w:r w:rsidRPr="003A41E9">
        <w:lastRenderedPageBreak/>
        <w:t xml:space="preserve">Pleura Parietal </w:t>
      </w:r>
    </w:p>
    <w:p w:rsidR="002E4B6B" w:rsidRPr="00851E30" w:rsidRDefault="002E4B6B" w:rsidP="00851E30">
      <w:pPr>
        <w:pStyle w:val="Prrafodelista"/>
        <w:numPr>
          <w:ilvl w:val="0"/>
          <w:numId w:val="5"/>
        </w:numPr>
        <w:rPr>
          <w:sz w:val="22"/>
        </w:rPr>
      </w:pPr>
      <w:r w:rsidRPr="00851E30">
        <w:rPr>
          <w:b/>
          <w:sz w:val="22"/>
        </w:rPr>
        <w:t>Reviste cavidades pulmonares</w:t>
      </w:r>
      <w:r w:rsidRPr="00851E30">
        <w:rPr>
          <w:sz w:val="22"/>
        </w:rPr>
        <w:t>, adhiriéndose a la pared torácica, el mediastino y el diafragma.</w:t>
      </w:r>
    </w:p>
    <w:p w:rsidR="002E4B6B" w:rsidRPr="00851E30" w:rsidRDefault="002E4B6B" w:rsidP="00851E30">
      <w:pPr>
        <w:pStyle w:val="Prrafodelista"/>
        <w:numPr>
          <w:ilvl w:val="0"/>
          <w:numId w:val="5"/>
        </w:numPr>
        <w:rPr>
          <w:sz w:val="22"/>
        </w:rPr>
      </w:pPr>
      <w:r w:rsidRPr="00851E30">
        <w:rPr>
          <w:b/>
          <w:sz w:val="22"/>
        </w:rPr>
        <w:t>Más gruesa</w:t>
      </w:r>
      <w:r w:rsidRPr="00851E30">
        <w:rPr>
          <w:sz w:val="22"/>
        </w:rPr>
        <w:t xml:space="preserve"> que la </w:t>
      </w:r>
      <w:r w:rsidRPr="00851E30">
        <w:rPr>
          <w:b/>
          <w:sz w:val="22"/>
        </w:rPr>
        <w:t>pleura visceral</w:t>
      </w:r>
    </w:p>
    <w:p w:rsidR="002E4B6B" w:rsidRDefault="002E4B6B" w:rsidP="00851E30">
      <w:pPr>
        <w:pStyle w:val="Prrafodelista"/>
        <w:numPr>
          <w:ilvl w:val="0"/>
          <w:numId w:val="5"/>
        </w:numPr>
        <w:rPr>
          <w:sz w:val="22"/>
        </w:rPr>
      </w:pPr>
      <w:r w:rsidRPr="00851E30">
        <w:rPr>
          <w:b/>
          <w:sz w:val="22"/>
        </w:rPr>
        <w:t>Puede disecarse</w:t>
      </w:r>
      <w:r w:rsidRPr="00851E30">
        <w:rPr>
          <w:sz w:val="22"/>
        </w:rPr>
        <w:t xml:space="preserve"> de la superficie del pulmón</w:t>
      </w:r>
    </w:p>
    <w:p w:rsidR="003A41E9" w:rsidRPr="00851E30" w:rsidRDefault="003A41E9" w:rsidP="00851E30">
      <w:pPr>
        <w:pStyle w:val="Prrafodelista"/>
        <w:numPr>
          <w:ilvl w:val="0"/>
          <w:numId w:val="5"/>
        </w:numPr>
        <w:rPr>
          <w:sz w:val="22"/>
        </w:rPr>
      </w:pPr>
      <w:r w:rsidRPr="003A41E9">
        <w:rPr>
          <w:sz w:val="22"/>
        </w:rPr>
        <w:t>Consta de</w:t>
      </w:r>
      <w:r>
        <w:rPr>
          <w:sz w:val="22"/>
        </w:rPr>
        <w:t xml:space="preserve"> </w:t>
      </w:r>
      <w:r>
        <w:rPr>
          <w:b/>
          <w:sz w:val="22"/>
        </w:rPr>
        <w:t>tres porciones</w:t>
      </w:r>
      <w:r>
        <w:rPr>
          <w:sz w:val="22"/>
        </w:rPr>
        <w:t xml:space="preserve"> (Pleura costal, mediastínica y diafragmática) y la </w:t>
      </w:r>
      <w:r>
        <w:rPr>
          <w:b/>
          <w:sz w:val="22"/>
        </w:rPr>
        <w:t>pleura cervical</w:t>
      </w:r>
      <w:r>
        <w:rPr>
          <w:sz w:val="22"/>
        </w:rPr>
        <w:t>.</w:t>
      </w:r>
    </w:p>
    <w:p w:rsidR="00F14D4C" w:rsidRDefault="00F14D4C" w:rsidP="00F14D4C">
      <w:pPr>
        <w:rPr>
          <w:sz w:val="22"/>
        </w:rPr>
      </w:pPr>
    </w:p>
    <w:p w:rsidR="00F14D4C" w:rsidRPr="00D9633B" w:rsidRDefault="00D9633B" w:rsidP="00DB55AF">
      <w:pPr>
        <w:pStyle w:val="Ttulo3"/>
        <w:numPr>
          <w:ilvl w:val="0"/>
          <w:numId w:val="6"/>
        </w:numPr>
        <w:rPr>
          <w:sz w:val="24"/>
        </w:rPr>
      </w:pPr>
      <w:r w:rsidRPr="00D9633B">
        <w:rPr>
          <w:sz w:val="24"/>
        </w:rPr>
        <w:t>Porción Costal de la Pleura Parietal</w:t>
      </w:r>
      <w:r w:rsidR="002D0CF4">
        <w:rPr>
          <w:sz w:val="24"/>
        </w:rPr>
        <w:t xml:space="preserve"> </w:t>
      </w:r>
      <w:r w:rsidR="002D0CF4" w:rsidRPr="002D0CF4">
        <w:rPr>
          <w:b w:val="0"/>
          <w:sz w:val="24"/>
        </w:rPr>
        <w:t>(</w:t>
      </w:r>
      <w:r w:rsidR="002D0CF4">
        <w:rPr>
          <w:b w:val="0"/>
          <w:sz w:val="24"/>
        </w:rPr>
        <w:t>Pleura Costal o Costovertebral)</w:t>
      </w:r>
    </w:p>
    <w:p w:rsidR="00F14D4C" w:rsidRPr="00082A24" w:rsidRDefault="002D0CF4" w:rsidP="00DB55AF">
      <w:pPr>
        <w:pStyle w:val="Prrafodelista"/>
        <w:numPr>
          <w:ilvl w:val="0"/>
          <w:numId w:val="7"/>
        </w:numPr>
        <w:rPr>
          <w:sz w:val="22"/>
        </w:rPr>
      </w:pPr>
      <w:r w:rsidRPr="00082A24">
        <w:rPr>
          <w:sz w:val="22"/>
        </w:rPr>
        <w:t xml:space="preserve">Recubre las </w:t>
      </w:r>
      <w:r w:rsidRPr="00082A24">
        <w:rPr>
          <w:b/>
          <w:sz w:val="22"/>
        </w:rPr>
        <w:t>superficies internas</w:t>
      </w:r>
      <w:r w:rsidRPr="00082A24">
        <w:rPr>
          <w:sz w:val="22"/>
        </w:rPr>
        <w:t xml:space="preserve"> de la </w:t>
      </w:r>
      <w:r w:rsidRPr="00082A24">
        <w:rPr>
          <w:b/>
          <w:sz w:val="22"/>
        </w:rPr>
        <w:t>pared torácica</w:t>
      </w:r>
      <w:r w:rsidRPr="00082A24">
        <w:rPr>
          <w:sz w:val="22"/>
        </w:rPr>
        <w:t>.</w:t>
      </w:r>
    </w:p>
    <w:p w:rsidR="002D0CF4" w:rsidRPr="00082A24" w:rsidRDefault="002D0CF4" w:rsidP="00DB55AF">
      <w:pPr>
        <w:pStyle w:val="Prrafodelista"/>
        <w:numPr>
          <w:ilvl w:val="0"/>
          <w:numId w:val="7"/>
        </w:numPr>
        <w:rPr>
          <w:b/>
          <w:sz w:val="22"/>
        </w:rPr>
      </w:pPr>
      <w:r w:rsidRPr="00082A24">
        <w:rPr>
          <w:sz w:val="22"/>
        </w:rPr>
        <w:t xml:space="preserve">Separada de la cara interna de la pared torácica (esternón, costillas, cartílagos costales, músculos y membranas intercostales y VT) por la </w:t>
      </w:r>
      <w:r w:rsidRPr="00082A24">
        <w:rPr>
          <w:b/>
          <w:sz w:val="22"/>
        </w:rPr>
        <w:t>fascia endotorácica</w:t>
      </w:r>
      <w:r w:rsidRPr="00082A24">
        <w:rPr>
          <w:sz w:val="22"/>
        </w:rPr>
        <w:t>.</w:t>
      </w:r>
    </w:p>
    <w:p w:rsidR="00F14D4C" w:rsidRPr="00082A24" w:rsidRDefault="00082A24" w:rsidP="00DB55AF">
      <w:pPr>
        <w:pStyle w:val="Prrafodelista"/>
        <w:numPr>
          <w:ilvl w:val="0"/>
          <w:numId w:val="7"/>
        </w:numPr>
        <w:rPr>
          <w:sz w:val="22"/>
        </w:rPr>
      </w:pPr>
      <w:r w:rsidRPr="00082A24">
        <w:rPr>
          <w:sz w:val="22"/>
        </w:rPr>
        <w:t xml:space="preserve">Forma un </w:t>
      </w:r>
      <w:r w:rsidRPr="00082A24">
        <w:rPr>
          <w:b/>
          <w:sz w:val="22"/>
        </w:rPr>
        <w:t>plano de separación natural</w:t>
      </w:r>
      <w:r w:rsidRPr="00082A24">
        <w:rPr>
          <w:sz w:val="22"/>
        </w:rPr>
        <w:t xml:space="preserve"> para la separación quirúrgica de la pleura costal de la pared torácica</w:t>
      </w:r>
    </w:p>
    <w:p w:rsidR="00F14D4C" w:rsidRDefault="00F14D4C" w:rsidP="00F14D4C">
      <w:pPr>
        <w:rPr>
          <w:sz w:val="22"/>
        </w:rPr>
      </w:pPr>
    </w:p>
    <w:p w:rsidR="00F14D4C" w:rsidRPr="00D9633B" w:rsidRDefault="00D9633B" w:rsidP="00DB55AF">
      <w:pPr>
        <w:pStyle w:val="Ttulo3"/>
        <w:numPr>
          <w:ilvl w:val="0"/>
          <w:numId w:val="6"/>
        </w:numPr>
        <w:rPr>
          <w:sz w:val="24"/>
        </w:rPr>
      </w:pPr>
      <w:r w:rsidRPr="00D9633B">
        <w:rPr>
          <w:sz w:val="24"/>
        </w:rPr>
        <w:t>Porción Mediastínica de la Pleura Parietal</w:t>
      </w:r>
      <w:r w:rsidR="002D0CF4">
        <w:rPr>
          <w:sz w:val="24"/>
        </w:rPr>
        <w:t xml:space="preserve"> </w:t>
      </w:r>
      <w:r w:rsidR="002D0CF4">
        <w:rPr>
          <w:b w:val="0"/>
          <w:sz w:val="24"/>
        </w:rPr>
        <w:t>(Pleura Mediastínica)</w:t>
      </w:r>
    </w:p>
    <w:p w:rsidR="00DB6801" w:rsidRPr="00DB6801" w:rsidRDefault="00DB6801" w:rsidP="00DB55AF">
      <w:pPr>
        <w:pStyle w:val="Prrafodelista"/>
        <w:numPr>
          <w:ilvl w:val="0"/>
          <w:numId w:val="8"/>
        </w:numPr>
        <w:rPr>
          <w:sz w:val="22"/>
        </w:rPr>
      </w:pPr>
      <w:r w:rsidRPr="00DB6801">
        <w:rPr>
          <w:sz w:val="22"/>
        </w:rPr>
        <w:t xml:space="preserve">Recubre las </w:t>
      </w:r>
      <w:r w:rsidRPr="004E1087">
        <w:rPr>
          <w:b/>
          <w:sz w:val="22"/>
        </w:rPr>
        <w:t>caras laterales del mediastino</w:t>
      </w:r>
      <w:r w:rsidRPr="00DB6801">
        <w:rPr>
          <w:sz w:val="22"/>
        </w:rPr>
        <w:t>, se continúa:</w:t>
      </w:r>
    </w:p>
    <w:p w:rsidR="00DB6801" w:rsidRPr="00DB6801" w:rsidRDefault="00DB6801" w:rsidP="00DB55AF">
      <w:pPr>
        <w:pStyle w:val="Prrafodelista"/>
        <w:numPr>
          <w:ilvl w:val="1"/>
          <w:numId w:val="9"/>
        </w:numPr>
        <w:rPr>
          <w:sz w:val="22"/>
        </w:rPr>
      </w:pPr>
      <w:r w:rsidRPr="00DB6801">
        <w:rPr>
          <w:b/>
          <w:sz w:val="22"/>
        </w:rPr>
        <w:t>Superiormente</w:t>
      </w:r>
      <w:r w:rsidRPr="00DB6801">
        <w:rPr>
          <w:sz w:val="22"/>
        </w:rPr>
        <w:t xml:space="preserve">: en la raíz del cuello con la </w:t>
      </w:r>
      <w:r w:rsidRPr="00DB6801">
        <w:rPr>
          <w:b/>
          <w:sz w:val="22"/>
        </w:rPr>
        <w:t>pleura cervical</w:t>
      </w:r>
    </w:p>
    <w:p w:rsidR="00D9633B" w:rsidRPr="00DB6801" w:rsidRDefault="00DB6801" w:rsidP="00DB55AF">
      <w:pPr>
        <w:pStyle w:val="Prrafodelista"/>
        <w:numPr>
          <w:ilvl w:val="1"/>
          <w:numId w:val="9"/>
        </w:numPr>
        <w:rPr>
          <w:sz w:val="22"/>
        </w:rPr>
      </w:pPr>
      <w:r w:rsidRPr="00DB6801">
        <w:rPr>
          <w:b/>
          <w:sz w:val="22"/>
        </w:rPr>
        <w:t>Anterior y posteriormente</w:t>
      </w:r>
      <w:r w:rsidRPr="00DB6801">
        <w:rPr>
          <w:sz w:val="22"/>
        </w:rPr>
        <w:t xml:space="preserve">: con la </w:t>
      </w:r>
      <w:r w:rsidRPr="00DB6801">
        <w:rPr>
          <w:b/>
          <w:sz w:val="22"/>
        </w:rPr>
        <w:t>pleura costal</w:t>
      </w:r>
      <w:r w:rsidRPr="00DB6801">
        <w:rPr>
          <w:sz w:val="22"/>
        </w:rPr>
        <w:t>.</w:t>
      </w:r>
    </w:p>
    <w:p w:rsidR="00DB6801" w:rsidRDefault="00DB6801" w:rsidP="00DB55AF">
      <w:pPr>
        <w:pStyle w:val="Prrafodelista"/>
        <w:numPr>
          <w:ilvl w:val="1"/>
          <w:numId w:val="9"/>
        </w:numPr>
        <w:rPr>
          <w:sz w:val="22"/>
        </w:rPr>
      </w:pPr>
      <w:r w:rsidRPr="00DB6801">
        <w:rPr>
          <w:b/>
          <w:sz w:val="22"/>
        </w:rPr>
        <w:t>Inferiormente</w:t>
      </w:r>
      <w:r w:rsidRPr="00DB6801">
        <w:rPr>
          <w:sz w:val="22"/>
        </w:rPr>
        <w:t xml:space="preserve">: con la </w:t>
      </w:r>
      <w:r w:rsidRPr="00DB6801">
        <w:rPr>
          <w:b/>
          <w:sz w:val="22"/>
        </w:rPr>
        <w:t>pleura diafragmática</w:t>
      </w:r>
      <w:r w:rsidRPr="00DB6801">
        <w:rPr>
          <w:sz w:val="22"/>
        </w:rPr>
        <w:t xml:space="preserve"> superior a la raíz del pulmón.</w:t>
      </w:r>
    </w:p>
    <w:p w:rsidR="00EA1A09" w:rsidRDefault="00EA1A09" w:rsidP="00DB55AF">
      <w:pPr>
        <w:pStyle w:val="Prrafodelista"/>
        <w:numPr>
          <w:ilvl w:val="0"/>
          <w:numId w:val="8"/>
        </w:numPr>
        <w:rPr>
          <w:sz w:val="22"/>
        </w:rPr>
      </w:pPr>
      <w:r>
        <w:rPr>
          <w:b/>
          <w:sz w:val="22"/>
        </w:rPr>
        <w:t xml:space="preserve">Es una lámina continua </w:t>
      </w:r>
      <w:r>
        <w:rPr>
          <w:sz w:val="22"/>
        </w:rPr>
        <w:t xml:space="preserve">entre el esternón y la columna </w:t>
      </w:r>
    </w:p>
    <w:p w:rsidR="00EA1A09" w:rsidRPr="00DB6801" w:rsidRDefault="00EA1A09" w:rsidP="00DB55AF">
      <w:pPr>
        <w:pStyle w:val="Prrafodelista"/>
        <w:numPr>
          <w:ilvl w:val="0"/>
          <w:numId w:val="8"/>
        </w:numPr>
        <w:rPr>
          <w:sz w:val="22"/>
        </w:rPr>
      </w:pPr>
      <w:r>
        <w:rPr>
          <w:sz w:val="22"/>
        </w:rPr>
        <w:t xml:space="preserve">En el </w:t>
      </w:r>
      <w:r w:rsidRPr="00EA1A09">
        <w:rPr>
          <w:b/>
          <w:sz w:val="22"/>
        </w:rPr>
        <w:t>hilio del pulmón</w:t>
      </w:r>
      <w:r>
        <w:rPr>
          <w:sz w:val="22"/>
        </w:rPr>
        <w:t xml:space="preserve">, </w:t>
      </w:r>
      <w:r w:rsidRPr="00EA1A09">
        <w:rPr>
          <w:b/>
          <w:sz w:val="22"/>
        </w:rPr>
        <w:t>se refleja</w:t>
      </w:r>
      <w:r>
        <w:rPr>
          <w:sz w:val="22"/>
        </w:rPr>
        <w:t xml:space="preserve"> lateralmente en la </w:t>
      </w:r>
      <w:r w:rsidRPr="00EA1A09">
        <w:rPr>
          <w:b/>
          <w:sz w:val="22"/>
        </w:rPr>
        <w:t>raíz del pulmón</w:t>
      </w:r>
      <w:r>
        <w:rPr>
          <w:sz w:val="22"/>
        </w:rPr>
        <w:t xml:space="preserve"> para hacerse continua con la </w:t>
      </w:r>
      <w:r w:rsidRPr="00EA1A09">
        <w:rPr>
          <w:b/>
          <w:sz w:val="22"/>
        </w:rPr>
        <w:t>pleura visceral</w:t>
      </w:r>
      <w:r>
        <w:rPr>
          <w:sz w:val="22"/>
        </w:rPr>
        <w:t>.</w:t>
      </w:r>
    </w:p>
    <w:p w:rsidR="00D9633B" w:rsidRDefault="00D9633B" w:rsidP="00F14D4C">
      <w:pPr>
        <w:rPr>
          <w:sz w:val="22"/>
        </w:rPr>
      </w:pPr>
    </w:p>
    <w:p w:rsidR="00F14D4C" w:rsidRPr="00D9633B" w:rsidRDefault="00D9633B" w:rsidP="00DB55AF">
      <w:pPr>
        <w:pStyle w:val="Ttulo3"/>
        <w:numPr>
          <w:ilvl w:val="0"/>
          <w:numId w:val="6"/>
        </w:numPr>
        <w:rPr>
          <w:sz w:val="24"/>
        </w:rPr>
      </w:pPr>
      <w:r w:rsidRPr="00D9633B">
        <w:rPr>
          <w:sz w:val="24"/>
        </w:rPr>
        <w:t>Porción Diafragmática de la Pleura Parietal</w:t>
      </w:r>
      <w:r w:rsidR="002D0CF4">
        <w:rPr>
          <w:sz w:val="24"/>
        </w:rPr>
        <w:t xml:space="preserve"> </w:t>
      </w:r>
      <w:r w:rsidR="002D0CF4">
        <w:rPr>
          <w:b w:val="0"/>
          <w:sz w:val="24"/>
        </w:rPr>
        <w:t>(Pleura Diafragmática)</w:t>
      </w:r>
    </w:p>
    <w:p w:rsidR="00F14D4C" w:rsidRPr="004E1087" w:rsidRDefault="00EA1A09" w:rsidP="00DB55AF">
      <w:pPr>
        <w:pStyle w:val="Prrafodelista"/>
        <w:numPr>
          <w:ilvl w:val="0"/>
          <w:numId w:val="10"/>
        </w:numPr>
        <w:rPr>
          <w:sz w:val="22"/>
        </w:rPr>
      </w:pPr>
      <w:r w:rsidRPr="004E1087">
        <w:rPr>
          <w:sz w:val="22"/>
        </w:rPr>
        <w:t xml:space="preserve">Recubre la </w:t>
      </w:r>
      <w:r w:rsidRPr="004E1087">
        <w:rPr>
          <w:b/>
          <w:sz w:val="22"/>
        </w:rPr>
        <w:t>cara superior o torácica del diafragma</w:t>
      </w:r>
      <w:r w:rsidRPr="004E1087">
        <w:rPr>
          <w:sz w:val="22"/>
        </w:rPr>
        <w:t xml:space="preserve"> a cada lado del mediastino, excepto a lo largo de sus inserciones costales (orígenes) y donde el diafragma se fusiona con el pericardio.</w:t>
      </w:r>
    </w:p>
    <w:p w:rsidR="00EA1A09" w:rsidRPr="004E1087" w:rsidRDefault="00EA1A09" w:rsidP="00DB55AF">
      <w:pPr>
        <w:pStyle w:val="Prrafodelista"/>
        <w:numPr>
          <w:ilvl w:val="0"/>
          <w:numId w:val="10"/>
        </w:numPr>
        <w:rPr>
          <w:sz w:val="22"/>
        </w:rPr>
      </w:pPr>
      <w:r w:rsidRPr="004E1087">
        <w:rPr>
          <w:b/>
          <w:sz w:val="22"/>
        </w:rPr>
        <w:t>La fascia frenicopleural</w:t>
      </w:r>
      <w:r w:rsidR="004E1087" w:rsidRPr="004E1087">
        <w:rPr>
          <w:b/>
          <w:sz w:val="22"/>
        </w:rPr>
        <w:t>:</w:t>
      </w:r>
      <w:r w:rsidRPr="004E1087">
        <w:rPr>
          <w:b/>
          <w:sz w:val="22"/>
        </w:rPr>
        <w:t xml:space="preserve"> </w:t>
      </w:r>
      <w:r w:rsidRPr="004E1087">
        <w:rPr>
          <w:sz w:val="22"/>
        </w:rPr>
        <w:t>fina lámina más elásti</w:t>
      </w:r>
      <w:r w:rsidR="004E1087" w:rsidRPr="004E1087">
        <w:rPr>
          <w:sz w:val="22"/>
        </w:rPr>
        <w:t>c</w:t>
      </w:r>
      <w:r w:rsidRPr="004E1087">
        <w:rPr>
          <w:sz w:val="22"/>
        </w:rPr>
        <w:t>a de la fascia endotorácica</w:t>
      </w:r>
      <w:r w:rsidR="004E1087" w:rsidRPr="004E1087">
        <w:rPr>
          <w:sz w:val="22"/>
        </w:rPr>
        <w:t>, conecta</w:t>
      </w:r>
      <w:r w:rsidRPr="004E1087">
        <w:rPr>
          <w:sz w:val="22"/>
        </w:rPr>
        <w:t xml:space="preserve"> </w:t>
      </w:r>
      <w:r w:rsidR="004E1087" w:rsidRPr="004E1087">
        <w:rPr>
          <w:sz w:val="22"/>
        </w:rPr>
        <w:t xml:space="preserve">la </w:t>
      </w:r>
      <w:r w:rsidR="004E1087" w:rsidRPr="004E1087">
        <w:rPr>
          <w:b/>
          <w:sz w:val="22"/>
        </w:rPr>
        <w:t xml:space="preserve">pleura diafragmática </w:t>
      </w:r>
      <w:r w:rsidR="004E1087" w:rsidRPr="004E1087">
        <w:rPr>
          <w:sz w:val="22"/>
        </w:rPr>
        <w:t xml:space="preserve">con las </w:t>
      </w:r>
      <w:r w:rsidR="004E1087" w:rsidRPr="004E1087">
        <w:rPr>
          <w:b/>
          <w:sz w:val="22"/>
        </w:rPr>
        <w:t>fibras musculares del diafragma</w:t>
      </w:r>
      <w:r w:rsidR="004E1087" w:rsidRPr="004E1087">
        <w:rPr>
          <w:sz w:val="22"/>
        </w:rPr>
        <w:t>.</w:t>
      </w:r>
    </w:p>
    <w:p w:rsidR="00D9633B" w:rsidRDefault="00D9633B" w:rsidP="00F14D4C">
      <w:pPr>
        <w:rPr>
          <w:sz w:val="22"/>
        </w:rPr>
      </w:pPr>
    </w:p>
    <w:p w:rsidR="00F14D4C" w:rsidRPr="00D9633B" w:rsidRDefault="00D9633B" w:rsidP="00DB55AF">
      <w:pPr>
        <w:pStyle w:val="Ttulo3"/>
        <w:numPr>
          <w:ilvl w:val="0"/>
          <w:numId w:val="6"/>
        </w:numPr>
        <w:rPr>
          <w:sz w:val="24"/>
        </w:rPr>
      </w:pPr>
      <w:r w:rsidRPr="00D9633B">
        <w:rPr>
          <w:sz w:val="24"/>
        </w:rPr>
        <w:t>Pleura Cervical</w:t>
      </w:r>
    </w:p>
    <w:p w:rsidR="004E1087" w:rsidRPr="00544C03" w:rsidRDefault="004E1087" w:rsidP="00DB55AF">
      <w:pPr>
        <w:pStyle w:val="Prrafodelista"/>
        <w:numPr>
          <w:ilvl w:val="0"/>
          <w:numId w:val="11"/>
        </w:numPr>
        <w:rPr>
          <w:sz w:val="22"/>
        </w:rPr>
      </w:pPr>
      <w:r w:rsidRPr="00544C03">
        <w:rPr>
          <w:sz w:val="22"/>
        </w:rPr>
        <w:t xml:space="preserve">Cubre el </w:t>
      </w:r>
      <w:r w:rsidRPr="00544C03">
        <w:rPr>
          <w:b/>
          <w:sz w:val="22"/>
        </w:rPr>
        <w:t>vértice del pulmón</w:t>
      </w:r>
      <w:r w:rsidRPr="00544C03">
        <w:rPr>
          <w:sz w:val="22"/>
        </w:rPr>
        <w:t>.</w:t>
      </w:r>
    </w:p>
    <w:p w:rsidR="004E1087" w:rsidRPr="00544C03" w:rsidRDefault="004E1087" w:rsidP="00DB55AF">
      <w:pPr>
        <w:pStyle w:val="Prrafodelista"/>
        <w:numPr>
          <w:ilvl w:val="0"/>
          <w:numId w:val="11"/>
        </w:numPr>
        <w:rPr>
          <w:sz w:val="22"/>
        </w:rPr>
      </w:pPr>
      <w:r w:rsidRPr="00544C03">
        <w:rPr>
          <w:sz w:val="22"/>
        </w:rPr>
        <w:t xml:space="preserve">Continuación superior de las </w:t>
      </w:r>
      <w:r w:rsidRPr="00544C03">
        <w:rPr>
          <w:b/>
          <w:sz w:val="22"/>
        </w:rPr>
        <w:t>porciones costal y mediastínica</w:t>
      </w:r>
      <w:r w:rsidRPr="00544C03">
        <w:rPr>
          <w:sz w:val="22"/>
        </w:rPr>
        <w:t xml:space="preserve"> de la pleura parietal.</w:t>
      </w:r>
    </w:p>
    <w:p w:rsidR="004E1087" w:rsidRPr="00544C03" w:rsidRDefault="004E1087" w:rsidP="00DB55AF">
      <w:pPr>
        <w:pStyle w:val="Prrafodelista"/>
        <w:numPr>
          <w:ilvl w:val="0"/>
          <w:numId w:val="11"/>
        </w:numPr>
        <w:rPr>
          <w:sz w:val="22"/>
        </w:rPr>
      </w:pPr>
      <w:r w:rsidRPr="00544C03">
        <w:rPr>
          <w:sz w:val="22"/>
        </w:rPr>
        <w:t xml:space="preserve">Forma un </w:t>
      </w:r>
      <w:r w:rsidRPr="00544C03">
        <w:rPr>
          <w:b/>
          <w:sz w:val="22"/>
        </w:rPr>
        <w:t>cúpula</w:t>
      </w:r>
      <w:r w:rsidRPr="00544C03">
        <w:rPr>
          <w:sz w:val="22"/>
        </w:rPr>
        <w:t xml:space="preserve"> en forma de </w:t>
      </w:r>
      <w:r w:rsidRPr="00544C03">
        <w:rPr>
          <w:b/>
          <w:sz w:val="22"/>
        </w:rPr>
        <w:t>copa</w:t>
      </w:r>
      <w:r w:rsidRPr="00544C03">
        <w:rPr>
          <w:sz w:val="22"/>
        </w:rPr>
        <w:t xml:space="preserve"> (</w:t>
      </w:r>
      <w:r w:rsidRPr="00544C03">
        <w:rPr>
          <w:b/>
          <w:sz w:val="22"/>
        </w:rPr>
        <w:t>cúpula pleural</w:t>
      </w:r>
      <w:r w:rsidRPr="00544C03">
        <w:rPr>
          <w:sz w:val="22"/>
        </w:rPr>
        <w:t>) sobre el vértice que alcanza su cima 2-3cm por encima del nivel del tercio medio de la clavícula y a nivel de la 1° costilla.</w:t>
      </w:r>
    </w:p>
    <w:p w:rsidR="004E1087" w:rsidRPr="00544C03" w:rsidRDefault="004E1087" w:rsidP="00DB55AF">
      <w:pPr>
        <w:pStyle w:val="Prrafodelista"/>
        <w:numPr>
          <w:ilvl w:val="0"/>
          <w:numId w:val="11"/>
        </w:numPr>
        <w:rPr>
          <w:sz w:val="22"/>
        </w:rPr>
      </w:pPr>
      <w:r w:rsidRPr="00544C03">
        <w:rPr>
          <w:sz w:val="22"/>
        </w:rPr>
        <w:t xml:space="preserve">Está reforzada por la </w:t>
      </w:r>
      <w:r w:rsidRPr="00544C03">
        <w:rPr>
          <w:b/>
          <w:sz w:val="22"/>
        </w:rPr>
        <w:t>membrana suprapleural</w:t>
      </w:r>
      <w:r w:rsidRPr="00544C03">
        <w:rPr>
          <w:sz w:val="22"/>
        </w:rPr>
        <w:t xml:space="preserve"> (extensión fibrosa de la fascia endotorácica)</w:t>
      </w:r>
    </w:p>
    <w:p w:rsidR="00F14D4C" w:rsidRDefault="004B1B56" w:rsidP="00F14D4C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7216" behindDoc="0" locked="0" layoutInCell="1" allowOverlap="1" wp14:anchorId="7FC5ADC6" wp14:editId="5DA880DC">
            <wp:simplePos x="0" y="0"/>
            <wp:positionH relativeFrom="column">
              <wp:posOffset>-95250</wp:posOffset>
            </wp:positionH>
            <wp:positionV relativeFrom="paragraph">
              <wp:posOffset>81915</wp:posOffset>
            </wp:positionV>
            <wp:extent cx="6610350" cy="2924175"/>
            <wp:effectExtent l="0" t="0" r="0" b="952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10350" cy="292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B56" w:rsidRDefault="004B1B56">
      <w:pPr>
        <w:spacing w:after="200" w:line="276" w:lineRule="auto"/>
        <w:jc w:val="left"/>
        <w:rPr>
          <w:rFonts w:asciiTheme="majorHAnsi" w:eastAsiaTheme="majorEastAsia" w:hAnsiTheme="majorHAnsi" w:cstheme="majorBidi"/>
          <w:b/>
          <w:bCs/>
        </w:rPr>
      </w:pPr>
      <w:r>
        <w:br w:type="page"/>
      </w:r>
    </w:p>
    <w:p w:rsidR="00F14D4C" w:rsidRPr="00D87096" w:rsidRDefault="00D87096" w:rsidP="00D87096">
      <w:pPr>
        <w:pStyle w:val="Ttulo3"/>
        <w:rPr>
          <w:sz w:val="24"/>
        </w:rPr>
      </w:pPr>
      <w:r w:rsidRPr="00D87096">
        <w:rPr>
          <w:sz w:val="24"/>
        </w:rPr>
        <w:lastRenderedPageBreak/>
        <w:t>Líneas de Reflexión Pleural</w:t>
      </w:r>
    </w:p>
    <w:p w:rsidR="00F14D4C" w:rsidRPr="00D87096" w:rsidRDefault="00D87096" w:rsidP="00DB55AF">
      <w:pPr>
        <w:pStyle w:val="Prrafodelista"/>
        <w:numPr>
          <w:ilvl w:val="0"/>
          <w:numId w:val="12"/>
        </w:numPr>
        <w:rPr>
          <w:sz w:val="22"/>
        </w:rPr>
      </w:pPr>
      <w:r w:rsidRPr="00D87096">
        <w:rPr>
          <w:sz w:val="22"/>
        </w:rPr>
        <w:t xml:space="preserve">Líneas abruptas a lo largo de las cuales la </w:t>
      </w:r>
      <w:r w:rsidRPr="00D87096">
        <w:rPr>
          <w:b/>
          <w:sz w:val="22"/>
        </w:rPr>
        <w:t>pleura parietal cambia de dirección</w:t>
      </w:r>
      <w:r w:rsidRPr="00D87096">
        <w:rPr>
          <w:sz w:val="22"/>
        </w:rPr>
        <w:t xml:space="preserve"> desde una a otra pared de la cavidad pleural.</w:t>
      </w:r>
    </w:p>
    <w:p w:rsidR="00D87096" w:rsidRPr="00D87096" w:rsidRDefault="00D87096" w:rsidP="00DB55AF">
      <w:pPr>
        <w:pStyle w:val="Prrafodelista"/>
        <w:numPr>
          <w:ilvl w:val="0"/>
          <w:numId w:val="12"/>
        </w:numPr>
        <w:rPr>
          <w:sz w:val="22"/>
        </w:rPr>
      </w:pPr>
      <w:r w:rsidRPr="00D87096">
        <w:rPr>
          <w:sz w:val="22"/>
        </w:rPr>
        <w:t>Tres líneas de reflexión pleural (</w:t>
      </w:r>
      <w:r w:rsidRPr="00D87096">
        <w:rPr>
          <w:b/>
          <w:sz w:val="22"/>
        </w:rPr>
        <w:t>esternal, costal y diafragmática</w:t>
      </w:r>
      <w:r w:rsidRPr="00D87096">
        <w:rPr>
          <w:sz w:val="22"/>
        </w:rPr>
        <w:t>) delimitan la extensión de las cavidades pulmonares de cada lado.</w:t>
      </w:r>
    </w:p>
    <w:p w:rsidR="00F14D4C" w:rsidRDefault="00F14D4C" w:rsidP="00F14D4C">
      <w:pPr>
        <w:rPr>
          <w:sz w:val="22"/>
        </w:rPr>
      </w:pPr>
    </w:p>
    <w:p w:rsidR="0070375E" w:rsidRPr="0070375E" w:rsidRDefault="0070375E" w:rsidP="00DB55AF">
      <w:pPr>
        <w:pStyle w:val="Prrafodelista"/>
        <w:numPr>
          <w:ilvl w:val="0"/>
          <w:numId w:val="12"/>
        </w:numPr>
        <w:rPr>
          <w:b/>
          <w:sz w:val="22"/>
        </w:rPr>
      </w:pPr>
      <w:r w:rsidRPr="0070375E">
        <w:rPr>
          <w:b/>
          <w:sz w:val="22"/>
        </w:rPr>
        <w:t xml:space="preserve">Líneas de Reflexión Esternales derecha e izquierda: </w:t>
      </w:r>
    </w:p>
    <w:p w:rsidR="00F14D4C" w:rsidRPr="0070375E" w:rsidRDefault="008E56B8" w:rsidP="00DB55AF">
      <w:pPr>
        <w:pStyle w:val="Prrafodelista"/>
        <w:numPr>
          <w:ilvl w:val="0"/>
          <w:numId w:val="13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1552" behindDoc="0" locked="0" layoutInCell="1" allowOverlap="1" wp14:anchorId="42B5AF20" wp14:editId="4F0C31F2">
            <wp:simplePos x="0" y="0"/>
            <wp:positionH relativeFrom="column">
              <wp:posOffset>4326255</wp:posOffset>
            </wp:positionH>
            <wp:positionV relativeFrom="paragraph">
              <wp:posOffset>215900</wp:posOffset>
            </wp:positionV>
            <wp:extent cx="2989580" cy="2261235"/>
            <wp:effectExtent l="0" t="0" r="1270" b="5715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89580" cy="2261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75E" w:rsidRPr="0070375E">
        <w:rPr>
          <w:sz w:val="22"/>
        </w:rPr>
        <w:t xml:space="preserve">Son </w:t>
      </w:r>
      <w:r w:rsidR="0070375E" w:rsidRPr="0070375E">
        <w:rPr>
          <w:b/>
          <w:sz w:val="22"/>
        </w:rPr>
        <w:t>asimétricas</w:t>
      </w:r>
      <w:r w:rsidR="0070375E" w:rsidRPr="0070375E">
        <w:rPr>
          <w:sz w:val="22"/>
        </w:rPr>
        <w:t xml:space="preserve"> debido a la desviación del corazón hacia el lado izquierdo.</w:t>
      </w:r>
    </w:p>
    <w:p w:rsidR="0070375E" w:rsidRDefault="0070375E" w:rsidP="00DB55AF">
      <w:pPr>
        <w:pStyle w:val="Prrafodelista"/>
        <w:numPr>
          <w:ilvl w:val="0"/>
          <w:numId w:val="13"/>
        </w:numPr>
        <w:rPr>
          <w:sz w:val="22"/>
        </w:rPr>
      </w:pPr>
      <w:r w:rsidRPr="0070375E">
        <w:rPr>
          <w:sz w:val="22"/>
        </w:rPr>
        <w:t xml:space="preserve">Son </w:t>
      </w:r>
      <w:r w:rsidRPr="0070375E">
        <w:rPr>
          <w:b/>
          <w:sz w:val="22"/>
        </w:rPr>
        <w:t xml:space="preserve">aguadas </w:t>
      </w:r>
      <w:r w:rsidRPr="0070375E">
        <w:rPr>
          <w:sz w:val="22"/>
        </w:rPr>
        <w:t xml:space="preserve">o </w:t>
      </w:r>
      <w:r w:rsidRPr="0070375E">
        <w:rPr>
          <w:b/>
          <w:sz w:val="22"/>
        </w:rPr>
        <w:t xml:space="preserve">abruptas </w:t>
      </w:r>
      <w:r w:rsidRPr="0070375E">
        <w:rPr>
          <w:sz w:val="22"/>
        </w:rPr>
        <w:t xml:space="preserve">y aparecen donde la </w:t>
      </w:r>
      <w:r w:rsidRPr="0070375E">
        <w:rPr>
          <w:b/>
          <w:sz w:val="22"/>
        </w:rPr>
        <w:t>pleura costal</w:t>
      </w:r>
      <w:r w:rsidRPr="0070375E">
        <w:rPr>
          <w:sz w:val="22"/>
        </w:rPr>
        <w:t xml:space="preserve"> se continúa </w:t>
      </w:r>
      <w:r w:rsidRPr="0070375E">
        <w:rPr>
          <w:b/>
          <w:sz w:val="22"/>
        </w:rPr>
        <w:t>anteriormente</w:t>
      </w:r>
      <w:r w:rsidRPr="0070375E">
        <w:rPr>
          <w:sz w:val="22"/>
        </w:rPr>
        <w:t xml:space="preserve"> con la </w:t>
      </w:r>
      <w:r w:rsidRPr="0070375E">
        <w:rPr>
          <w:b/>
          <w:sz w:val="22"/>
        </w:rPr>
        <w:t>pleura mediastínica</w:t>
      </w:r>
      <w:r w:rsidRPr="0070375E">
        <w:rPr>
          <w:sz w:val="22"/>
        </w:rPr>
        <w:t>.</w:t>
      </w:r>
    </w:p>
    <w:p w:rsidR="00340F69" w:rsidRDefault="00340F69" w:rsidP="00DB55AF">
      <w:pPr>
        <w:pStyle w:val="Prrafodelista"/>
        <w:numPr>
          <w:ilvl w:val="0"/>
          <w:numId w:val="13"/>
        </w:numPr>
        <w:rPr>
          <w:sz w:val="22"/>
        </w:rPr>
      </w:pPr>
      <w:r>
        <w:rPr>
          <w:sz w:val="22"/>
        </w:rPr>
        <w:t xml:space="preserve">Ambas empiezan </w:t>
      </w:r>
      <w:r w:rsidRPr="00340F69">
        <w:rPr>
          <w:b/>
          <w:sz w:val="22"/>
        </w:rPr>
        <w:t>superiormente</w:t>
      </w:r>
      <w:r>
        <w:rPr>
          <w:sz w:val="22"/>
        </w:rPr>
        <w:t xml:space="preserve"> desde la </w:t>
      </w:r>
      <w:r w:rsidRPr="00340F69">
        <w:rPr>
          <w:b/>
          <w:sz w:val="22"/>
        </w:rPr>
        <w:t>cúpula</w:t>
      </w:r>
      <w:r>
        <w:rPr>
          <w:sz w:val="22"/>
        </w:rPr>
        <w:t xml:space="preserve">, continúan inferiormente posteriores a las </w:t>
      </w:r>
      <w:r w:rsidRPr="00340F69">
        <w:rPr>
          <w:b/>
          <w:sz w:val="22"/>
        </w:rPr>
        <w:t>articulaciones esternoclaviculares</w:t>
      </w:r>
      <w:r>
        <w:rPr>
          <w:sz w:val="22"/>
        </w:rPr>
        <w:t xml:space="preserve"> </w:t>
      </w:r>
      <w:r w:rsidRPr="00340F69">
        <w:rPr>
          <w:sz w:val="22"/>
        </w:rPr>
        <w:t>encontrándose</w:t>
      </w:r>
      <w:r>
        <w:rPr>
          <w:sz w:val="22"/>
        </w:rPr>
        <w:t xml:space="preserve"> a nivel del </w:t>
      </w:r>
      <w:r w:rsidRPr="00340F69">
        <w:rPr>
          <w:b/>
          <w:sz w:val="22"/>
        </w:rPr>
        <w:t>ángulo del esternón</w:t>
      </w:r>
      <w:r>
        <w:rPr>
          <w:sz w:val="22"/>
        </w:rPr>
        <w:t xml:space="preserve">, descienden en contacto. </w:t>
      </w:r>
    </w:p>
    <w:p w:rsidR="00340F69" w:rsidRDefault="00340F69" w:rsidP="00DB55AF">
      <w:pPr>
        <w:pStyle w:val="Prrafodelista"/>
        <w:numPr>
          <w:ilvl w:val="0"/>
          <w:numId w:val="13"/>
        </w:numPr>
        <w:rPr>
          <w:sz w:val="22"/>
        </w:rPr>
      </w:pPr>
      <w:r>
        <w:rPr>
          <w:b/>
          <w:sz w:val="22"/>
        </w:rPr>
        <w:t>La derecha</w:t>
      </w:r>
      <w:r>
        <w:rPr>
          <w:sz w:val="22"/>
        </w:rPr>
        <w:t xml:space="preserve"> gira lateralmente en la </w:t>
      </w:r>
      <w:r w:rsidRPr="00340F69">
        <w:rPr>
          <w:b/>
          <w:sz w:val="22"/>
        </w:rPr>
        <w:t>apófisis</w:t>
      </w:r>
      <w:r>
        <w:rPr>
          <w:sz w:val="22"/>
        </w:rPr>
        <w:t xml:space="preserve"> </w:t>
      </w:r>
      <w:r w:rsidRPr="00340F69">
        <w:rPr>
          <w:b/>
          <w:sz w:val="22"/>
        </w:rPr>
        <w:t>xifoides</w:t>
      </w:r>
      <w:r>
        <w:rPr>
          <w:sz w:val="22"/>
        </w:rPr>
        <w:t xml:space="preserve"> (a nivel de </w:t>
      </w:r>
      <w:r w:rsidRPr="00340F69">
        <w:rPr>
          <w:b/>
          <w:sz w:val="22"/>
        </w:rPr>
        <w:t>6to cartílago costal</w:t>
      </w:r>
      <w:r>
        <w:rPr>
          <w:sz w:val="22"/>
        </w:rPr>
        <w:t>)</w:t>
      </w:r>
    </w:p>
    <w:p w:rsidR="00340F69" w:rsidRPr="0070375E" w:rsidRDefault="00340F69" w:rsidP="00DB55AF">
      <w:pPr>
        <w:pStyle w:val="Prrafodelista"/>
        <w:numPr>
          <w:ilvl w:val="0"/>
          <w:numId w:val="13"/>
        </w:numPr>
        <w:rPr>
          <w:sz w:val="22"/>
        </w:rPr>
      </w:pPr>
      <w:r>
        <w:rPr>
          <w:b/>
          <w:sz w:val="22"/>
        </w:rPr>
        <w:t xml:space="preserve">La izquierda </w:t>
      </w:r>
      <w:r>
        <w:rPr>
          <w:sz w:val="22"/>
        </w:rPr>
        <w:t xml:space="preserve">desciende hasta el nivel de </w:t>
      </w:r>
      <w:r w:rsidRPr="00340F69">
        <w:rPr>
          <w:b/>
          <w:sz w:val="22"/>
        </w:rPr>
        <w:t>4° cartílago costal</w:t>
      </w:r>
      <w:r>
        <w:rPr>
          <w:sz w:val="22"/>
        </w:rPr>
        <w:t xml:space="preserve">, pasa al borde izquierdo del esternón, continúa hasta </w:t>
      </w:r>
      <w:r w:rsidRPr="00340F69">
        <w:rPr>
          <w:b/>
          <w:sz w:val="22"/>
        </w:rPr>
        <w:t>6to cartílago costal</w:t>
      </w:r>
      <w:r>
        <w:rPr>
          <w:sz w:val="22"/>
        </w:rPr>
        <w:t xml:space="preserve">, creando una escotadura hasta un área de contacto con el </w:t>
      </w:r>
      <w:r w:rsidRPr="00340F69">
        <w:rPr>
          <w:b/>
          <w:sz w:val="22"/>
        </w:rPr>
        <w:t>pericardio</w:t>
      </w:r>
      <w:r>
        <w:rPr>
          <w:sz w:val="22"/>
        </w:rPr>
        <w:t xml:space="preserve"> y la </w:t>
      </w:r>
      <w:r w:rsidRPr="00340F69">
        <w:rPr>
          <w:b/>
          <w:sz w:val="22"/>
        </w:rPr>
        <w:t>pared torácica anterior</w:t>
      </w:r>
      <w:r>
        <w:rPr>
          <w:sz w:val="22"/>
        </w:rPr>
        <w:t>.</w:t>
      </w:r>
    </w:p>
    <w:p w:rsidR="00F14D4C" w:rsidRDefault="00F14D4C" w:rsidP="00F14D4C">
      <w:pPr>
        <w:rPr>
          <w:sz w:val="22"/>
        </w:rPr>
      </w:pPr>
    </w:p>
    <w:p w:rsidR="00E172B6" w:rsidRPr="00E172B6" w:rsidRDefault="00E172B6" w:rsidP="00DB55AF">
      <w:pPr>
        <w:pStyle w:val="Prrafodelista"/>
        <w:numPr>
          <w:ilvl w:val="0"/>
          <w:numId w:val="15"/>
        </w:numPr>
        <w:rPr>
          <w:b/>
          <w:sz w:val="22"/>
        </w:rPr>
      </w:pPr>
      <w:r w:rsidRPr="00E172B6">
        <w:rPr>
          <w:b/>
          <w:sz w:val="22"/>
        </w:rPr>
        <w:t>Líneas de Reflexión Pleural Costal derecha e izquierda:</w:t>
      </w:r>
      <w:r w:rsidR="008E56B8" w:rsidRPr="008E56B8">
        <w:rPr>
          <w:noProof/>
          <w:lang w:val="es-GT" w:eastAsia="es-GT"/>
        </w:rPr>
        <w:t xml:space="preserve"> </w:t>
      </w:r>
    </w:p>
    <w:p w:rsidR="00F14D4C" w:rsidRPr="00E172B6" w:rsidRDefault="00E172B6" w:rsidP="00DB55AF">
      <w:pPr>
        <w:pStyle w:val="Prrafodelista"/>
        <w:numPr>
          <w:ilvl w:val="0"/>
          <w:numId w:val="14"/>
        </w:numPr>
        <w:rPr>
          <w:sz w:val="22"/>
        </w:rPr>
      </w:pPr>
      <w:r w:rsidRPr="00E172B6">
        <w:rPr>
          <w:b/>
          <w:sz w:val="22"/>
        </w:rPr>
        <w:t>Continuaciones</w:t>
      </w:r>
      <w:r w:rsidRPr="00E172B6">
        <w:rPr>
          <w:sz w:val="22"/>
        </w:rPr>
        <w:t xml:space="preserve"> agudas de las </w:t>
      </w:r>
      <w:r w:rsidRPr="00E172B6">
        <w:rPr>
          <w:b/>
          <w:sz w:val="22"/>
        </w:rPr>
        <w:t>líneas esternales</w:t>
      </w:r>
      <w:r w:rsidRPr="00E172B6">
        <w:rPr>
          <w:sz w:val="22"/>
        </w:rPr>
        <w:t xml:space="preserve">, se encuentran donde la </w:t>
      </w:r>
      <w:r w:rsidRPr="00E172B6">
        <w:rPr>
          <w:b/>
          <w:sz w:val="22"/>
        </w:rPr>
        <w:t>pleura costal</w:t>
      </w:r>
      <w:r w:rsidRPr="00E172B6">
        <w:rPr>
          <w:sz w:val="22"/>
        </w:rPr>
        <w:t xml:space="preserve"> se continúa con la </w:t>
      </w:r>
      <w:r w:rsidRPr="00E172B6">
        <w:rPr>
          <w:b/>
          <w:sz w:val="22"/>
        </w:rPr>
        <w:t>pleura diafragmática</w:t>
      </w:r>
      <w:r w:rsidRPr="00E172B6">
        <w:rPr>
          <w:sz w:val="22"/>
        </w:rPr>
        <w:t xml:space="preserve"> inferiormente.</w:t>
      </w:r>
    </w:p>
    <w:p w:rsidR="00E172B6" w:rsidRPr="00E172B6" w:rsidRDefault="00E172B6" w:rsidP="00DB55AF">
      <w:pPr>
        <w:pStyle w:val="Prrafodelista"/>
        <w:numPr>
          <w:ilvl w:val="0"/>
          <w:numId w:val="14"/>
        </w:numPr>
        <w:rPr>
          <w:sz w:val="22"/>
        </w:rPr>
      </w:pPr>
      <w:r w:rsidRPr="00E172B6">
        <w:rPr>
          <w:b/>
          <w:sz w:val="22"/>
        </w:rPr>
        <w:t>La línea costal derecha</w:t>
      </w:r>
      <w:r w:rsidRPr="00E172B6">
        <w:rPr>
          <w:sz w:val="22"/>
        </w:rPr>
        <w:t xml:space="preserve"> avanza lateralmente desde la </w:t>
      </w:r>
      <w:r w:rsidRPr="00E172B6">
        <w:rPr>
          <w:b/>
          <w:sz w:val="22"/>
        </w:rPr>
        <w:t>línea media anterior</w:t>
      </w:r>
      <w:r w:rsidRPr="00E172B6">
        <w:rPr>
          <w:sz w:val="22"/>
        </w:rPr>
        <w:t>.</w:t>
      </w:r>
    </w:p>
    <w:p w:rsidR="004F0267" w:rsidRPr="004F0267" w:rsidRDefault="00E172B6" w:rsidP="00DB55AF">
      <w:pPr>
        <w:pStyle w:val="Prrafodelista"/>
        <w:numPr>
          <w:ilvl w:val="0"/>
          <w:numId w:val="14"/>
        </w:numPr>
        <w:rPr>
          <w:sz w:val="22"/>
        </w:rPr>
      </w:pPr>
      <w:r w:rsidRPr="00E172B6">
        <w:rPr>
          <w:b/>
          <w:sz w:val="22"/>
        </w:rPr>
        <w:t>La línea costal izquierda</w:t>
      </w:r>
      <w:r w:rsidRPr="00E172B6">
        <w:rPr>
          <w:sz w:val="22"/>
        </w:rPr>
        <w:t xml:space="preserve">, debido a un área desnuda del pericardio, comienza en la </w:t>
      </w:r>
      <w:r w:rsidRPr="00E172B6">
        <w:rPr>
          <w:b/>
          <w:sz w:val="22"/>
        </w:rPr>
        <w:t>línea medioclavicular</w:t>
      </w:r>
    </w:p>
    <w:p w:rsidR="00E172B6" w:rsidRPr="00E172B6" w:rsidRDefault="004F0267" w:rsidP="00DB55AF">
      <w:pPr>
        <w:pStyle w:val="Prrafodelista"/>
        <w:numPr>
          <w:ilvl w:val="0"/>
          <w:numId w:val="14"/>
        </w:numPr>
        <w:rPr>
          <w:sz w:val="22"/>
        </w:rPr>
      </w:pPr>
      <w:r w:rsidRPr="00537545">
        <w:rPr>
          <w:b/>
          <w:sz w:val="22"/>
        </w:rPr>
        <w:t>Son simétricas</w:t>
      </w:r>
      <w:r>
        <w:rPr>
          <w:sz w:val="22"/>
        </w:rPr>
        <w:t xml:space="preserve"> y avanzan </w:t>
      </w:r>
      <w:r w:rsidRPr="00537545">
        <w:rPr>
          <w:b/>
          <w:sz w:val="22"/>
        </w:rPr>
        <w:t>oblicuas</w:t>
      </w:r>
      <w:r>
        <w:rPr>
          <w:sz w:val="22"/>
        </w:rPr>
        <w:t xml:space="preserve"> a través de la </w:t>
      </w:r>
      <w:r w:rsidRPr="00537545">
        <w:rPr>
          <w:b/>
          <w:sz w:val="22"/>
        </w:rPr>
        <w:t>8° costilla</w:t>
      </w:r>
      <w:r>
        <w:rPr>
          <w:sz w:val="22"/>
        </w:rPr>
        <w:t xml:space="preserve"> en línea medioclavicular y la </w:t>
      </w:r>
      <w:r w:rsidRPr="00537545">
        <w:rPr>
          <w:b/>
          <w:sz w:val="22"/>
        </w:rPr>
        <w:t>10°</w:t>
      </w:r>
      <w:r w:rsidR="00537545" w:rsidRPr="00537545">
        <w:rPr>
          <w:b/>
          <w:sz w:val="22"/>
        </w:rPr>
        <w:t xml:space="preserve"> costilla</w:t>
      </w:r>
      <w:r w:rsidR="00537545">
        <w:rPr>
          <w:sz w:val="22"/>
        </w:rPr>
        <w:t xml:space="preserve"> en la línea axilar media, haciéndose continuas con las </w:t>
      </w:r>
      <w:r w:rsidR="00537545" w:rsidRPr="00537545">
        <w:rPr>
          <w:b/>
          <w:sz w:val="22"/>
        </w:rPr>
        <w:t>líneas vertebrales</w:t>
      </w:r>
      <w:r w:rsidR="00537545">
        <w:rPr>
          <w:sz w:val="22"/>
        </w:rPr>
        <w:t xml:space="preserve"> en los cuellos de las costillas 12°.</w:t>
      </w:r>
      <w:r w:rsidR="00E172B6" w:rsidRPr="00E172B6">
        <w:rPr>
          <w:sz w:val="22"/>
        </w:rPr>
        <w:t>.</w:t>
      </w:r>
    </w:p>
    <w:p w:rsidR="00F14D4C" w:rsidRDefault="00F14D4C" w:rsidP="00F14D4C">
      <w:pPr>
        <w:rPr>
          <w:sz w:val="22"/>
        </w:rPr>
      </w:pPr>
    </w:p>
    <w:p w:rsidR="00F14D4C" w:rsidRPr="00A94963" w:rsidRDefault="00A94963" w:rsidP="00DB55AF">
      <w:pPr>
        <w:pStyle w:val="Prrafodelista"/>
        <w:numPr>
          <w:ilvl w:val="0"/>
          <w:numId w:val="16"/>
        </w:numPr>
        <w:rPr>
          <w:b/>
          <w:sz w:val="22"/>
        </w:rPr>
      </w:pPr>
      <w:r w:rsidRPr="00A94963">
        <w:rPr>
          <w:b/>
          <w:sz w:val="22"/>
        </w:rPr>
        <w:t>Líneas de Reflexión Pleural Vertebrales</w:t>
      </w:r>
    </w:p>
    <w:p w:rsidR="00F14D4C" w:rsidRPr="00A94963" w:rsidRDefault="00A94963" w:rsidP="00DB55AF">
      <w:pPr>
        <w:pStyle w:val="Prrafodelista"/>
        <w:numPr>
          <w:ilvl w:val="0"/>
          <w:numId w:val="17"/>
        </w:numPr>
        <w:rPr>
          <w:sz w:val="22"/>
        </w:rPr>
      </w:pPr>
      <w:r w:rsidRPr="00A94963">
        <w:rPr>
          <w:b/>
          <w:sz w:val="22"/>
        </w:rPr>
        <w:t>Redondeadas</w:t>
      </w:r>
      <w:r w:rsidRPr="00A94963">
        <w:rPr>
          <w:sz w:val="22"/>
        </w:rPr>
        <w:t xml:space="preserve">, son flexiones graduales que se encuentran donde la </w:t>
      </w:r>
      <w:r w:rsidRPr="00A94963">
        <w:rPr>
          <w:b/>
          <w:sz w:val="22"/>
        </w:rPr>
        <w:t>pleura costal</w:t>
      </w:r>
      <w:r w:rsidRPr="00A94963">
        <w:rPr>
          <w:sz w:val="22"/>
        </w:rPr>
        <w:t xml:space="preserve"> se continúa con la </w:t>
      </w:r>
      <w:r w:rsidRPr="00A94963">
        <w:rPr>
          <w:b/>
          <w:sz w:val="22"/>
        </w:rPr>
        <w:t>pleura mediastínica</w:t>
      </w:r>
      <w:r w:rsidRPr="00A94963">
        <w:rPr>
          <w:sz w:val="22"/>
        </w:rPr>
        <w:t>.</w:t>
      </w:r>
    </w:p>
    <w:p w:rsidR="00A94963" w:rsidRDefault="00A94963" w:rsidP="00DB55AF">
      <w:pPr>
        <w:pStyle w:val="Prrafodelista"/>
        <w:numPr>
          <w:ilvl w:val="0"/>
          <w:numId w:val="17"/>
        </w:numPr>
        <w:rPr>
          <w:sz w:val="22"/>
        </w:rPr>
      </w:pPr>
      <w:r w:rsidRPr="00A94963">
        <w:rPr>
          <w:sz w:val="22"/>
        </w:rPr>
        <w:t xml:space="preserve">Paralelas a la </w:t>
      </w:r>
      <w:r w:rsidRPr="00A94963">
        <w:rPr>
          <w:b/>
          <w:sz w:val="22"/>
        </w:rPr>
        <w:t>columna vertebrales</w:t>
      </w:r>
      <w:r w:rsidRPr="00A94963">
        <w:rPr>
          <w:sz w:val="22"/>
        </w:rPr>
        <w:t xml:space="preserve">, discurren de </w:t>
      </w:r>
      <w:r w:rsidRPr="00A94963">
        <w:rPr>
          <w:b/>
          <w:sz w:val="22"/>
        </w:rPr>
        <w:t>T1 a T12</w:t>
      </w:r>
      <w:r w:rsidRPr="00A94963">
        <w:rPr>
          <w:sz w:val="22"/>
        </w:rPr>
        <w:t xml:space="preserve">, donde continúan con las </w:t>
      </w:r>
      <w:r w:rsidRPr="00A94963">
        <w:rPr>
          <w:b/>
          <w:sz w:val="22"/>
        </w:rPr>
        <w:t>líneas costales</w:t>
      </w:r>
      <w:r w:rsidRPr="00A94963">
        <w:rPr>
          <w:sz w:val="22"/>
        </w:rPr>
        <w:t>.</w:t>
      </w:r>
    </w:p>
    <w:p w:rsidR="00877542" w:rsidRDefault="00877542" w:rsidP="00877542">
      <w:pPr>
        <w:pStyle w:val="Prrafodelista"/>
        <w:rPr>
          <w:sz w:val="22"/>
        </w:rPr>
      </w:pPr>
    </w:p>
    <w:p w:rsidR="00877542" w:rsidRDefault="00877542" w:rsidP="00DB55AF">
      <w:pPr>
        <w:pStyle w:val="Prrafodelista"/>
        <w:numPr>
          <w:ilvl w:val="0"/>
          <w:numId w:val="17"/>
        </w:numPr>
        <w:rPr>
          <w:sz w:val="22"/>
        </w:rPr>
      </w:pPr>
      <w:r>
        <w:rPr>
          <w:b/>
          <w:sz w:val="22"/>
        </w:rPr>
        <w:t xml:space="preserve">Receso Costodiafragmático: </w:t>
      </w:r>
      <w:r>
        <w:rPr>
          <w:sz w:val="22"/>
        </w:rPr>
        <w:t xml:space="preserve">Durante la </w:t>
      </w:r>
      <w:r>
        <w:rPr>
          <w:b/>
          <w:sz w:val="22"/>
        </w:rPr>
        <w:t>espiración</w:t>
      </w:r>
      <w:r>
        <w:rPr>
          <w:sz w:val="22"/>
        </w:rPr>
        <w:t>, se crean espacios potenciales donde la pleura diafragmática periférica está en contacto con las porciones más inferiores de la pleura costal.</w:t>
      </w:r>
    </w:p>
    <w:p w:rsidR="00877542" w:rsidRDefault="008E56B8" w:rsidP="00DB55AF">
      <w:pPr>
        <w:pStyle w:val="Prrafodelista"/>
        <w:numPr>
          <w:ilvl w:val="0"/>
          <w:numId w:val="17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0288" behindDoc="0" locked="0" layoutInCell="1" allowOverlap="1" wp14:anchorId="2659E9AD" wp14:editId="62666B16">
            <wp:simplePos x="0" y="0"/>
            <wp:positionH relativeFrom="column">
              <wp:posOffset>3048000</wp:posOffset>
            </wp:positionH>
            <wp:positionV relativeFrom="paragraph">
              <wp:posOffset>166370</wp:posOffset>
            </wp:positionV>
            <wp:extent cx="4260215" cy="2333625"/>
            <wp:effectExtent l="0" t="0" r="6985" b="9525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60215" cy="233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542">
        <w:rPr>
          <w:b/>
          <w:sz w:val="22"/>
        </w:rPr>
        <w:t>Los recesos costodiafragmáticos</w:t>
      </w:r>
      <w:r w:rsidR="00877542">
        <w:rPr>
          <w:sz w:val="22"/>
        </w:rPr>
        <w:t xml:space="preserve"> son surcos revestidos de pleura que rodean la convexidad superior del diafragma dentro de la pared torácica.</w:t>
      </w:r>
    </w:p>
    <w:p w:rsidR="00877542" w:rsidRDefault="00877542" w:rsidP="00877542">
      <w:pPr>
        <w:pStyle w:val="Prrafodelista"/>
        <w:rPr>
          <w:sz w:val="22"/>
        </w:rPr>
      </w:pPr>
    </w:p>
    <w:p w:rsidR="00877542" w:rsidRDefault="00CB7E40" w:rsidP="00DB55AF">
      <w:pPr>
        <w:pStyle w:val="Prrafodelista"/>
        <w:numPr>
          <w:ilvl w:val="0"/>
          <w:numId w:val="17"/>
        </w:numPr>
        <w:rPr>
          <w:sz w:val="22"/>
        </w:rPr>
      </w:pPr>
      <w:r>
        <w:rPr>
          <w:b/>
          <w:sz w:val="22"/>
        </w:rPr>
        <w:t>Recesos</w:t>
      </w:r>
      <w:r w:rsidR="0044545B">
        <w:rPr>
          <w:b/>
          <w:sz w:val="22"/>
        </w:rPr>
        <w:t xml:space="preserve"> C</w:t>
      </w:r>
      <w:r>
        <w:rPr>
          <w:b/>
          <w:sz w:val="22"/>
        </w:rPr>
        <w:t>ostomediastínicos</w:t>
      </w:r>
      <w:r>
        <w:rPr>
          <w:sz w:val="22"/>
        </w:rPr>
        <w:t>: Posteriores al esternón, donde la pleura costal está en contacto con la pleura mediastínica, de menor tamaño.</w:t>
      </w:r>
    </w:p>
    <w:p w:rsidR="00CB7E40" w:rsidRPr="00A94963" w:rsidRDefault="00CB7E40" w:rsidP="00DB55AF">
      <w:pPr>
        <w:pStyle w:val="Prrafodelista"/>
        <w:numPr>
          <w:ilvl w:val="0"/>
          <w:numId w:val="17"/>
        </w:numPr>
        <w:rPr>
          <w:sz w:val="22"/>
        </w:rPr>
      </w:pPr>
      <w:r>
        <w:rPr>
          <w:b/>
          <w:sz w:val="22"/>
        </w:rPr>
        <w:t>El receso Izquierdo</w:t>
      </w:r>
      <w:r>
        <w:rPr>
          <w:sz w:val="22"/>
        </w:rPr>
        <w:t xml:space="preserve"> es mayor (menos ocupado) debido a la </w:t>
      </w:r>
      <w:r w:rsidRPr="00CB7E40">
        <w:rPr>
          <w:b/>
          <w:sz w:val="22"/>
        </w:rPr>
        <w:t>escotadura cardíaca</w:t>
      </w:r>
      <w:r>
        <w:rPr>
          <w:sz w:val="22"/>
        </w:rPr>
        <w:t>.</w:t>
      </w:r>
    </w:p>
    <w:p w:rsidR="009D1369" w:rsidRDefault="009D1369">
      <w:pPr>
        <w:spacing w:after="200" w:line="276" w:lineRule="auto"/>
        <w:jc w:val="left"/>
        <w:rPr>
          <w:sz w:val="22"/>
        </w:rPr>
      </w:pPr>
      <w:r>
        <w:rPr>
          <w:sz w:val="22"/>
        </w:rPr>
        <w:br w:type="page"/>
      </w:r>
    </w:p>
    <w:p w:rsidR="00F14D4C" w:rsidRDefault="0074314A" w:rsidP="0074314A">
      <w:pPr>
        <w:pStyle w:val="Ttulo2"/>
      </w:pPr>
      <w:r>
        <w:lastRenderedPageBreak/>
        <w:t>Pulmones</w:t>
      </w:r>
    </w:p>
    <w:p w:rsidR="00F14D4C" w:rsidRPr="009D1369" w:rsidRDefault="00012ED3" w:rsidP="00DB55AF">
      <w:pPr>
        <w:pStyle w:val="Prrafodelista"/>
        <w:numPr>
          <w:ilvl w:val="0"/>
          <w:numId w:val="18"/>
        </w:numPr>
        <w:rPr>
          <w:sz w:val="22"/>
        </w:rPr>
      </w:pPr>
      <w:r w:rsidRPr="009D1369">
        <w:rPr>
          <w:sz w:val="22"/>
        </w:rPr>
        <w:t xml:space="preserve">Su función es </w:t>
      </w:r>
      <w:r w:rsidRPr="009D1369">
        <w:rPr>
          <w:b/>
          <w:sz w:val="22"/>
        </w:rPr>
        <w:t>oxigenar la sangre</w:t>
      </w:r>
      <w:r w:rsidRPr="009D1369">
        <w:rPr>
          <w:sz w:val="22"/>
        </w:rPr>
        <w:t xml:space="preserve"> poniendo el aire inspirado en estrecha relación con la sangre venosa de los capilares pulmonares.</w:t>
      </w:r>
    </w:p>
    <w:p w:rsidR="00012ED3" w:rsidRPr="009D1369" w:rsidRDefault="00012ED3" w:rsidP="00DB55AF">
      <w:pPr>
        <w:pStyle w:val="Prrafodelista"/>
        <w:numPr>
          <w:ilvl w:val="0"/>
          <w:numId w:val="18"/>
        </w:numPr>
        <w:rPr>
          <w:sz w:val="22"/>
        </w:rPr>
      </w:pPr>
      <w:r w:rsidRPr="009D1369">
        <w:rPr>
          <w:sz w:val="22"/>
        </w:rPr>
        <w:t xml:space="preserve">Son </w:t>
      </w:r>
      <w:r w:rsidRPr="009D1369">
        <w:rPr>
          <w:b/>
          <w:sz w:val="22"/>
        </w:rPr>
        <w:t>elásticos</w:t>
      </w:r>
      <w:r w:rsidRPr="009D1369">
        <w:rPr>
          <w:sz w:val="22"/>
        </w:rPr>
        <w:t xml:space="preserve"> y se </w:t>
      </w:r>
      <w:r w:rsidRPr="009D1369">
        <w:rPr>
          <w:b/>
          <w:sz w:val="22"/>
        </w:rPr>
        <w:t>retraen 1/3</w:t>
      </w:r>
      <w:r w:rsidRPr="009D1369">
        <w:rPr>
          <w:sz w:val="22"/>
        </w:rPr>
        <w:t xml:space="preserve"> cuando se abre la cavidad torácica.</w:t>
      </w:r>
    </w:p>
    <w:p w:rsidR="00F14D4C" w:rsidRPr="009D1369" w:rsidRDefault="00012ED3" w:rsidP="00DB55AF">
      <w:pPr>
        <w:pStyle w:val="Prrafodelista"/>
        <w:numPr>
          <w:ilvl w:val="0"/>
          <w:numId w:val="18"/>
        </w:numPr>
        <w:rPr>
          <w:sz w:val="22"/>
        </w:rPr>
      </w:pPr>
      <w:r w:rsidRPr="009D1369">
        <w:rPr>
          <w:b/>
          <w:sz w:val="22"/>
        </w:rPr>
        <w:t>Están separados</w:t>
      </w:r>
      <w:r w:rsidRPr="009D1369">
        <w:rPr>
          <w:sz w:val="22"/>
        </w:rPr>
        <w:t xml:space="preserve"> uno del otro por el </w:t>
      </w:r>
      <w:r w:rsidRPr="009D1369">
        <w:rPr>
          <w:b/>
          <w:sz w:val="22"/>
        </w:rPr>
        <w:t>mediastino</w:t>
      </w:r>
      <w:r w:rsidRPr="009D1369">
        <w:rPr>
          <w:sz w:val="22"/>
        </w:rPr>
        <w:t>, cada pulmón cuenta con:</w:t>
      </w:r>
    </w:p>
    <w:p w:rsidR="00F14D4C" w:rsidRPr="009D1369" w:rsidRDefault="00012ED3" w:rsidP="00DB55AF">
      <w:pPr>
        <w:pStyle w:val="Prrafodelista"/>
        <w:numPr>
          <w:ilvl w:val="1"/>
          <w:numId w:val="18"/>
        </w:numPr>
        <w:rPr>
          <w:sz w:val="22"/>
        </w:rPr>
      </w:pPr>
      <w:r w:rsidRPr="009D1369">
        <w:rPr>
          <w:b/>
          <w:sz w:val="22"/>
        </w:rPr>
        <w:t>Vértice</w:t>
      </w:r>
      <w:r w:rsidRPr="009D1369">
        <w:rPr>
          <w:sz w:val="22"/>
        </w:rPr>
        <w:t>: extremo superior romo, asciende por encima de la 1° costilla hacia el interior de la raíz del cuello, cubierto por pleura cervical.</w:t>
      </w:r>
    </w:p>
    <w:p w:rsidR="00012ED3" w:rsidRDefault="008E56B8" w:rsidP="00DB55AF">
      <w:pPr>
        <w:pStyle w:val="Prrafodelista"/>
        <w:numPr>
          <w:ilvl w:val="1"/>
          <w:numId w:val="18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8480" behindDoc="0" locked="0" layoutInCell="1" allowOverlap="1" wp14:anchorId="1E8600A7" wp14:editId="15D3D8B8">
            <wp:simplePos x="0" y="0"/>
            <wp:positionH relativeFrom="column">
              <wp:posOffset>4333875</wp:posOffset>
            </wp:positionH>
            <wp:positionV relativeFrom="paragraph">
              <wp:posOffset>216535</wp:posOffset>
            </wp:positionV>
            <wp:extent cx="2971800" cy="2055495"/>
            <wp:effectExtent l="0" t="0" r="0" b="1905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71800" cy="2055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ED3" w:rsidRPr="009D1369">
        <w:rPr>
          <w:b/>
          <w:sz w:val="22"/>
        </w:rPr>
        <w:t>Base</w:t>
      </w:r>
      <w:r w:rsidR="00012ED3" w:rsidRPr="009D1369">
        <w:rPr>
          <w:sz w:val="22"/>
        </w:rPr>
        <w:t>: Superficie inferior cóncava del pulmón, descansa y se acomoda sobre la cúpula homolateral del diafragma.</w:t>
      </w:r>
    </w:p>
    <w:p w:rsidR="00BC0FAF" w:rsidRDefault="00BC0FAF" w:rsidP="00DB55AF">
      <w:pPr>
        <w:pStyle w:val="Prrafodelista"/>
        <w:numPr>
          <w:ilvl w:val="1"/>
          <w:numId w:val="18"/>
        </w:numPr>
        <w:rPr>
          <w:sz w:val="22"/>
        </w:rPr>
      </w:pPr>
      <w:r>
        <w:rPr>
          <w:b/>
          <w:sz w:val="22"/>
        </w:rPr>
        <w:t>Lóbulos</w:t>
      </w:r>
      <w:r w:rsidRPr="00BC0FAF">
        <w:rPr>
          <w:sz w:val="22"/>
        </w:rPr>
        <w:t>:</w:t>
      </w:r>
      <w:r>
        <w:rPr>
          <w:sz w:val="22"/>
        </w:rPr>
        <w:t xml:space="preserve"> (2 izquierdo, 3 derecho) creados por fisuras.</w:t>
      </w:r>
    </w:p>
    <w:p w:rsidR="00BC0FAF" w:rsidRDefault="00BC0FAF" w:rsidP="00DB55AF">
      <w:pPr>
        <w:pStyle w:val="Prrafodelista"/>
        <w:numPr>
          <w:ilvl w:val="1"/>
          <w:numId w:val="18"/>
        </w:numPr>
        <w:rPr>
          <w:sz w:val="22"/>
        </w:rPr>
      </w:pPr>
      <w:r>
        <w:rPr>
          <w:b/>
          <w:sz w:val="22"/>
        </w:rPr>
        <w:t>Tres caras</w:t>
      </w:r>
      <w:r w:rsidRPr="00BC0FAF">
        <w:rPr>
          <w:sz w:val="22"/>
        </w:rPr>
        <w:t>:</w:t>
      </w:r>
      <w:r>
        <w:rPr>
          <w:sz w:val="22"/>
        </w:rPr>
        <w:t xml:space="preserve"> Costal, mediastínica y Diafragmática</w:t>
      </w:r>
    </w:p>
    <w:p w:rsidR="00BC0FAF" w:rsidRPr="009D1369" w:rsidRDefault="00BC0FAF" w:rsidP="00DB55AF">
      <w:pPr>
        <w:pStyle w:val="Prrafodelista"/>
        <w:numPr>
          <w:ilvl w:val="1"/>
          <w:numId w:val="18"/>
        </w:numPr>
        <w:rPr>
          <w:sz w:val="22"/>
        </w:rPr>
      </w:pPr>
      <w:r>
        <w:rPr>
          <w:b/>
          <w:sz w:val="22"/>
        </w:rPr>
        <w:t>Tres bordes</w:t>
      </w:r>
      <w:r w:rsidRPr="00BC0FAF">
        <w:rPr>
          <w:sz w:val="22"/>
        </w:rPr>
        <w:t>:</w:t>
      </w:r>
      <w:r>
        <w:rPr>
          <w:sz w:val="22"/>
        </w:rPr>
        <w:t xml:space="preserve"> Anterior, inferior y posterior.</w:t>
      </w:r>
    </w:p>
    <w:p w:rsidR="009D1369" w:rsidRDefault="009D1369" w:rsidP="00F14D4C">
      <w:pPr>
        <w:rPr>
          <w:sz w:val="22"/>
        </w:rPr>
      </w:pPr>
    </w:p>
    <w:p w:rsidR="009117B2" w:rsidRDefault="009117B2" w:rsidP="00F14D4C">
      <w:pPr>
        <w:rPr>
          <w:sz w:val="22"/>
        </w:rPr>
      </w:pPr>
      <w:r w:rsidRPr="009117B2">
        <w:rPr>
          <w:b/>
          <w:sz w:val="22"/>
        </w:rPr>
        <w:t>El pulmón Derecho</w:t>
      </w:r>
      <w:r>
        <w:rPr>
          <w:sz w:val="22"/>
        </w:rPr>
        <w:t xml:space="preserve"> </w:t>
      </w:r>
    </w:p>
    <w:p w:rsidR="00F14D4C" w:rsidRPr="009117B2" w:rsidRDefault="009117B2" w:rsidP="00DB55AF">
      <w:pPr>
        <w:pStyle w:val="Prrafodelista"/>
        <w:numPr>
          <w:ilvl w:val="0"/>
          <w:numId w:val="19"/>
        </w:numPr>
        <w:rPr>
          <w:sz w:val="22"/>
        </w:rPr>
      </w:pPr>
      <w:r w:rsidRPr="009117B2">
        <w:rPr>
          <w:sz w:val="22"/>
        </w:rPr>
        <w:t xml:space="preserve">Presenta una </w:t>
      </w:r>
      <w:r w:rsidRPr="009117B2">
        <w:rPr>
          <w:b/>
          <w:sz w:val="22"/>
        </w:rPr>
        <w:t>fisura oblicua y una horizontal</w:t>
      </w:r>
      <w:r w:rsidRPr="009117B2">
        <w:rPr>
          <w:sz w:val="22"/>
        </w:rPr>
        <w:t>, que lo dividen en lóbulo superior, medio e inferior.</w:t>
      </w:r>
    </w:p>
    <w:p w:rsidR="009117B2" w:rsidRDefault="009117B2" w:rsidP="00DB55AF">
      <w:pPr>
        <w:pStyle w:val="Prrafodelista"/>
        <w:numPr>
          <w:ilvl w:val="0"/>
          <w:numId w:val="19"/>
        </w:numPr>
        <w:rPr>
          <w:sz w:val="22"/>
        </w:rPr>
      </w:pPr>
      <w:r w:rsidRPr="009117B2">
        <w:rPr>
          <w:sz w:val="22"/>
        </w:rPr>
        <w:t xml:space="preserve">Es más </w:t>
      </w:r>
      <w:r w:rsidRPr="009117B2">
        <w:rPr>
          <w:b/>
          <w:sz w:val="22"/>
        </w:rPr>
        <w:t>grande</w:t>
      </w:r>
      <w:r w:rsidRPr="009117B2">
        <w:rPr>
          <w:sz w:val="22"/>
        </w:rPr>
        <w:t xml:space="preserve"> y </w:t>
      </w:r>
      <w:r w:rsidRPr="009117B2">
        <w:rPr>
          <w:b/>
          <w:sz w:val="22"/>
        </w:rPr>
        <w:t>pesado</w:t>
      </w:r>
      <w:r w:rsidRPr="009117B2">
        <w:rPr>
          <w:sz w:val="22"/>
        </w:rPr>
        <w:t xml:space="preserve"> que el izquierdo; </w:t>
      </w:r>
    </w:p>
    <w:p w:rsidR="009117B2" w:rsidRPr="009117B2" w:rsidRDefault="009117B2" w:rsidP="00DB55AF">
      <w:pPr>
        <w:pStyle w:val="Prrafodelista"/>
        <w:numPr>
          <w:ilvl w:val="0"/>
          <w:numId w:val="19"/>
        </w:numPr>
        <w:rPr>
          <w:sz w:val="22"/>
        </w:rPr>
      </w:pPr>
      <w:r w:rsidRPr="009117B2">
        <w:rPr>
          <w:sz w:val="22"/>
        </w:rPr>
        <w:t xml:space="preserve">Es </w:t>
      </w:r>
      <w:r w:rsidRPr="009117B2">
        <w:rPr>
          <w:b/>
          <w:sz w:val="22"/>
        </w:rPr>
        <w:t>corto y ancho</w:t>
      </w:r>
      <w:r w:rsidRPr="009117B2">
        <w:rPr>
          <w:sz w:val="22"/>
        </w:rPr>
        <w:t xml:space="preserve"> debido a la </w:t>
      </w:r>
      <w:r w:rsidRPr="009117B2">
        <w:rPr>
          <w:b/>
          <w:sz w:val="22"/>
        </w:rPr>
        <w:t>cúpula derecha del diafragma</w:t>
      </w:r>
      <w:r>
        <w:rPr>
          <w:sz w:val="22"/>
        </w:rPr>
        <w:t xml:space="preserve"> más alta (debido al hígado).</w:t>
      </w:r>
    </w:p>
    <w:p w:rsidR="00F14D4C" w:rsidRDefault="00F14D4C" w:rsidP="00F14D4C">
      <w:pPr>
        <w:rPr>
          <w:sz w:val="22"/>
        </w:rPr>
      </w:pPr>
    </w:p>
    <w:p w:rsidR="00F14D4C" w:rsidRPr="009117B2" w:rsidRDefault="009117B2" w:rsidP="00F14D4C">
      <w:pPr>
        <w:rPr>
          <w:b/>
          <w:sz w:val="22"/>
        </w:rPr>
      </w:pPr>
      <w:r w:rsidRPr="009117B2">
        <w:rPr>
          <w:b/>
          <w:sz w:val="22"/>
        </w:rPr>
        <w:t>El pulmón Izquierdo</w:t>
      </w:r>
    </w:p>
    <w:p w:rsidR="00F14D4C" w:rsidRPr="005708F6" w:rsidRDefault="008E56B8" w:rsidP="00DB55AF">
      <w:pPr>
        <w:pStyle w:val="Prrafodelista"/>
        <w:numPr>
          <w:ilvl w:val="0"/>
          <w:numId w:val="20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9504" behindDoc="0" locked="0" layoutInCell="1" allowOverlap="1" wp14:anchorId="6273352E" wp14:editId="78CC1E0B">
            <wp:simplePos x="0" y="0"/>
            <wp:positionH relativeFrom="column">
              <wp:posOffset>4333875</wp:posOffset>
            </wp:positionH>
            <wp:positionV relativeFrom="paragraph">
              <wp:posOffset>78740</wp:posOffset>
            </wp:positionV>
            <wp:extent cx="3067050" cy="2296795"/>
            <wp:effectExtent l="0" t="0" r="0" b="8255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67050" cy="2296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17B2" w:rsidRPr="005708F6">
        <w:rPr>
          <w:b/>
          <w:sz w:val="22"/>
        </w:rPr>
        <w:t>Una fisura oblicua</w:t>
      </w:r>
      <w:r w:rsidR="009117B2" w:rsidRPr="005708F6">
        <w:rPr>
          <w:sz w:val="22"/>
        </w:rPr>
        <w:t xml:space="preserve"> que lo divide en lóbulos superior e inferior.</w:t>
      </w:r>
    </w:p>
    <w:p w:rsidR="009117B2" w:rsidRPr="005708F6" w:rsidRDefault="009117B2" w:rsidP="00DB55AF">
      <w:pPr>
        <w:pStyle w:val="Prrafodelista"/>
        <w:numPr>
          <w:ilvl w:val="0"/>
          <w:numId w:val="20"/>
        </w:numPr>
        <w:rPr>
          <w:b/>
          <w:sz w:val="22"/>
        </w:rPr>
      </w:pPr>
      <w:r w:rsidRPr="005708F6">
        <w:rPr>
          <w:b/>
          <w:sz w:val="22"/>
        </w:rPr>
        <w:t>El borde anterior</w:t>
      </w:r>
      <w:r w:rsidRPr="005708F6">
        <w:rPr>
          <w:sz w:val="22"/>
        </w:rPr>
        <w:t xml:space="preserve"> </w:t>
      </w:r>
      <w:r w:rsidR="005708F6" w:rsidRPr="005708F6">
        <w:rPr>
          <w:sz w:val="22"/>
        </w:rPr>
        <w:t>presenta</w:t>
      </w:r>
      <w:r w:rsidRPr="005708F6">
        <w:rPr>
          <w:sz w:val="22"/>
        </w:rPr>
        <w:t xml:space="preserve"> </w:t>
      </w:r>
      <w:r w:rsidR="005708F6" w:rsidRPr="005708F6">
        <w:rPr>
          <w:sz w:val="22"/>
        </w:rPr>
        <w:t xml:space="preserve">una </w:t>
      </w:r>
      <w:r w:rsidR="005708F6" w:rsidRPr="005708F6">
        <w:rPr>
          <w:b/>
          <w:sz w:val="22"/>
        </w:rPr>
        <w:t>escotadura cardíaca</w:t>
      </w:r>
      <w:r w:rsidR="005708F6" w:rsidRPr="005708F6">
        <w:rPr>
          <w:sz w:val="22"/>
        </w:rPr>
        <w:t xml:space="preserve"> que deprime la </w:t>
      </w:r>
      <w:r w:rsidR="005708F6" w:rsidRPr="005708F6">
        <w:rPr>
          <w:b/>
          <w:sz w:val="22"/>
        </w:rPr>
        <w:t>cara anteroinferior del lóbulo superior</w:t>
      </w:r>
    </w:p>
    <w:p w:rsidR="00F14D4C" w:rsidRPr="005708F6" w:rsidRDefault="005708F6" w:rsidP="00DB55AF">
      <w:pPr>
        <w:pStyle w:val="Prrafodelista"/>
        <w:numPr>
          <w:ilvl w:val="0"/>
          <w:numId w:val="20"/>
        </w:numPr>
        <w:rPr>
          <w:sz w:val="22"/>
        </w:rPr>
      </w:pPr>
      <w:r w:rsidRPr="005708F6">
        <w:rPr>
          <w:b/>
          <w:sz w:val="22"/>
        </w:rPr>
        <w:t>La escotadura cardíaca</w:t>
      </w:r>
      <w:r w:rsidRPr="005708F6">
        <w:rPr>
          <w:sz w:val="22"/>
        </w:rPr>
        <w:t xml:space="preserve"> crea una prolongación delgada, en la porción más inferior y anterior del lóbulo izquierdo, </w:t>
      </w:r>
      <w:r w:rsidRPr="005708F6">
        <w:rPr>
          <w:b/>
          <w:sz w:val="22"/>
        </w:rPr>
        <w:t>la língula</w:t>
      </w:r>
      <w:r w:rsidRPr="005708F6">
        <w:rPr>
          <w:sz w:val="22"/>
        </w:rPr>
        <w:t xml:space="preserve">, que se desliza hacia adentro y afuera del </w:t>
      </w:r>
      <w:r w:rsidRPr="005708F6">
        <w:rPr>
          <w:b/>
          <w:sz w:val="22"/>
        </w:rPr>
        <w:t>receso costomediastínico</w:t>
      </w:r>
      <w:r w:rsidRPr="005708F6">
        <w:rPr>
          <w:sz w:val="22"/>
        </w:rPr>
        <w:t xml:space="preserve"> durante la inspiración y espiración.</w:t>
      </w:r>
    </w:p>
    <w:p w:rsidR="00F14D4C" w:rsidRDefault="00F14D4C" w:rsidP="00F14D4C">
      <w:pPr>
        <w:rPr>
          <w:sz w:val="22"/>
        </w:rPr>
      </w:pPr>
    </w:p>
    <w:p w:rsidR="00F14D4C" w:rsidRPr="00262B8A" w:rsidRDefault="00A02CAE" w:rsidP="00F14D4C">
      <w:pPr>
        <w:rPr>
          <w:b/>
          <w:sz w:val="22"/>
        </w:rPr>
      </w:pPr>
      <w:r>
        <w:rPr>
          <w:b/>
          <w:sz w:val="22"/>
        </w:rPr>
        <w:t>C</w:t>
      </w:r>
      <w:r w:rsidR="00262B8A" w:rsidRPr="00262B8A">
        <w:rPr>
          <w:b/>
          <w:sz w:val="22"/>
        </w:rPr>
        <w:t xml:space="preserve">ara </w:t>
      </w:r>
      <w:r>
        <w:rPr>
          <w:b/>
          <w:sz w:val="22"/>
        </w:rPr>
        <w:t>C</w:t>
      </w:r>
      <w:r w:rsidR="00262B8A" w:rsidRPr="00262B8A">
        <w:rPr>
          <w:b/>
          <w:sz w:val="22"/>
        </w:rPr>
        <w:t xml:space="preserve">ostal del </w:t>
      </w:r>
      <w:r>
        <w:rPr>
          <w:b/>
          <w:sz w:val="22"/>
        </w:rPr>
        <w:t>P</w:t>
      </w:r>
      <w:r w:rsidR="00262B8A" w:rsidRPr="00262B8A">
        <w:rPr>
          <w:b/>
          <w:sz w:val="22"/>
        </w:rPr>
        <w:t>ulmón</w:t>
      </w:r>
    </w:p>
    <w:p w:rsidR="00F14D4C" w:rsidRPr="00262B8A" w:rsidRDefault="00262B8A" w:rsidP="00DB55AF">
      <w:pPr>
        <w:pStyle w:val="Prrafodelista"/>
        <w:numPr>
          <w:ilvl w:val="0"/>
          <w:numId w:val="21"/>
        </w:numPr>
        <w:rPr>
          <w:sz w:val="22"/>
        </w:rPr>
      </w:pPr>
      <w:r w:rsidRPr="00262B8A">
        <w:rPr>
          <w:b/>
          <w:sz w:val="22"/>
        </w:rPr>
        <w:t>Grande, lisa y convexa</w:t>
      </w:r>
      <w:r w:rsidRPr="00262B8A">
        <w:rPr>
          <w:sz w:val="22"/>
        </w:rPr>
        <w:t>.</w:t>
      </w:r>
    </w:p>
    <w:p w:rsidR="00262B8A" w:rsidRPr="00262B8A" w:rsidRDefault="00262B8A" w:rsidP="00DB55AF">
      <w:pPr>
        <w:pStyle w:val="Prrafodelista"/>
        <w:numPr>
          <w:ilvl w:val="0"/>
          <w:numId w:val="21"/>
        </w:numPr>
        <w:rPr>
          <w:sz w:val="22"/>
        </w:rPr>
      </w:pPr>
      <w:r w:rsidRPr="00262B8A">
        <w:rPr>
          <w:b/>
          <w:sz w:val="22"/>
        </w:rPr>
        <w:t>Relacionada con la pleura costal</w:t>
      </w:r>
      <w:r w:rsidRPr="00262B8A">
        <w:rPr>
          <w:sz w:val="22"/>
        </w:rPr>
        <w:t>, que la separa de las costillas, cartílagos costales y músculos intercostales íntimos.</w:t>
      </w:r>
    </w:p>
    <w:p w:rsidR="00262B8A" w:rsidRPr="00262B8A" w:rsidRDefault="00262B8A" w:rsidP="00DB55AF">
      <w:pPr>
        <w:pStyle w:val="Prrafodelista"/>
        <w:numPr>
          <w:ilvl w:val="0"/>
          <w:numId w:val="21"/>
        </w:numPr>
        <w:rPr>
          <w:sz w:val="22"/>
        </w:rPr>
      </w:pPr>
      <w:r w:rsidRPr="00262B8A">
        <w:rPr>
          <w:b/>
          <w:sz w:val="22"/>
        </w:rPr>
        <w:t>La porción posterior de la cara costal</w:t>
      </w:r>
      <w:r w:rsidRPr="00262B8A">
        <w:rPr>
          <w:sz w:val="22"/>
        </w:rPr>
        <w:t xml:space="preserve"> se relaciona con los </w:t>
      </w:r>
      <w:r w:rsidRPr="00262B8A">
        <w:rPr>
          <w:b/>
          <w:sz w:val="22"/>
        </w:rPr>
        <w:t>cuerpos de VT</w:t>
      </w:r>
      <w:r w:rsidRPr="00262B8A">
        <w:rPr>
          <w:sz w:val="22"/>
        </w:rPr>
        <w:t xml:space="preserve"> y de denomina </w:t>
      </w:r>
      <w:r w:rsidRPr="00262B8A">
        <w:rPr>
          <w:b/>
          <w:sz w:val="22"/>
        </w:rPr>
        <w:t>porción vertebral de la cara costal</w:t>
      </w:r>
      <w:r w:rsidRPr="00262B8A">
        <w:rPr>
          <w:sz w:val="22"/>
        </w:rPr>
        <w:t>.</w:t>
      </w:r>
    </w:p>
    <w:p w:rsidR="00F14D4C" w:rsidRDefault="00F14D4C" w:rsidP="00F14D4C">
      <w:pPr>
        <w:rPr>
          <w:sz w:val="22"/>
        </w:rPr>
      </w:pPr>
    </w:p>
    <w:p w:rsidR="00A02CAE" w:rsidRPr="00262B8A" w:rsidRDefault="00A02CAE" w:rsidP="00A02CAE">
      <w:pPr>
        <w:rPr>
          <w:b/>
          <w:sz w:val="22"/>
        </w:rPr>
      </w:pPr>
      <w:r>
        <w:rPr>
          <w:b/>
          <w:sz w:val="22"/>
        </w:rPr>
        <w:t>C</w:t>
      </w:r>
      <w:r w:rsidRPr="00262B8A">
        <w:rPr>
          <w:b/>
          <w:sz w:val="22"/>
        </w:rPr>
        <w:t xml:space="preserve">ara </w:t>
      </w:r>
      <w:r>
        <w:rPr>
          <w:b/>
          <w:sz w:val="22"/>
        </w:rPr>
        <w:t xml:space="preserve">Mediastínica </w:t>
      </w:r>
      <w:r w:rsidRPr="00262B8A">
        <w:rPr>
          <w:b/>
          <w:sz w:val="22"/>
        </w:rPr>
        <w:t xml:space="preserve">del </w:t>
      </w:r>
      <w:r>
        <w:rPr>
          <w:b/>
          <w:sz w:val="22"/>
        </w:rPr>
        <w:t>P</w:t>
      </w:r>
      <w:r w:rsidRPr="00262B8A">
        <w:rPr>
          <w:b/>
          <w:sz w:val="22"/>
        </w:rPr>
        <w:t>ulmón</w:t>
      </w:r>
    </w:p>
    <w:p w:rsidR="00F14D4C" w:rsidRPr="00400813" w:rsidRDefault="00A02CAE" w:rsidP="00DB55AF">
      <w:pPr>
        <w:pStyle w:val="Prrafodelista"/>
        <w:numPr>
          <w:ilvl w:val="0"/>
          <w:numId w:val="22"/>
        </w:numPr>
        <w:rPr>
          <w:sz w:val="22"/>
        </w:rPr>
      </w:pPr>
      <w:r w:rsidRPr="00400813">
        <w:rPr>
          <w:b/>
          <w:sz w:val="22"/>
        </w:rPr>
        <w:t>Cóncava</w:t>
      </w:r>
      <w:r w:rsidRPr="00400813">
        <w:rPr>
          <w:sz w:val="22"/>
        </w:rPr>
        <w:t xml:space="preserve"> debido a su relación con el </w:t>
      </w:r>
      <w:r w:rsidRPr="00400813">
        <w:rPr>
          <w:b/>
          <w:sz w:val="22"/>
        </w:rPr>
        <w:t>mediastino medio</w:t>
      </w:r>
      <w:r w:rsidRPr="00400813">
        <w:rPr>
          <w:sz w:val="22"/>
        </w:rPr>
        <w:t xml:space="preserve"> (pericardio y corazón).</w:t>
      </w:r>
    </w:p>
    <w:p w:rsidR="00A02CAE" w:rsidRPr="00400813" w:rsidRDefault="00A02CAE" w:rsidP="00DB55AF">
      <w:pPr>
        <w:pStyle w:val="Prrafodelista"/>
        <w:numPr>
          <w:ilvl w:val="0"/>
          <w:numId w:val="22"/>
        </w:numPr>
        <w:rPr>
          <w:sz w:val="22"/>
        </w:rPr>
      </w:pPr>
      <w:r w:rsidRPr="00400813">
        <w:rPr>
          <w:b/>
          <w:sz w:val="22"/>
        </w:rPr>
        <w:t>Incluye el hilio</w:t>
      </w:r>
      <w:r w:rsidRPr="00400813">
        <w:rPr>
          <w:sz w:val="22"/>
        </w:rPr>
        <w:t>, que recibe la raíz del pulmón.</w:t>
      </w:r>
    </w:p>
    <w:p w:rsidR="00A02CAE" w:rsidRPr="00400813" w:rsidRDefault="00113E9C" w:rsidP="00DB55AF">
      <w:pPr>
        <w:pStyle w:val="Prrafodelista"/>
        <w:numPr>
          <w:ilvl w:val="0"/>
          <w:numId w:val="22"/>
        </w:numPr>
        <w:rPr>
          <w:sz w:val="22"/>
        </w:rPr>
      </w:pPr>
      <w:r w:rsidRPr="00400813">
        <w:rPr>
          <w:sz w:val="22"/>
        </w:rPr>
        <w:t>En cadáveres embalsamados:</w:t>
      </w:r>
    </w:p>
    <w:p w:rsidR="00113E9C" w:rsidRPr="00400813" w:rsidRDefault="00113E9C" w:rsidP="00DB55AF">
      <w:pPr>
        <w:pStyle w:val="Prrafodelista"/>
        <w:numPr>
          <w:ilvl w:val="0"/>
          <w:numId w:val="22"/>
        </w:numPr>
        <w:rPr>
          <w:sz w:val="22"/>
        </w:rPr>
      </w:pPr>
      <w:r w:rsidRPr="00400813">
        <w:rPr>
          <w:b/>
          <w:sz w:val="22"/>
        </w:rPr>
        <w:t>Pulmón Derecho</w:t>
      </w:r>
      <w:r w:rsidRPr="00400813">
        <w:rPr>
          <w:sz w:val="22"/>
        </w:rPr>
        <w:t xml:space="preserve"> presenta surco del esófago e impresión cardíaca del corazón.</w:t>
      </w:r>
    </w:p>
    <w:p w:rsidR="00113E9C" w:rsidRPr="00400813" w:rsidRDefault="00113E9C" w:rsidP="00DB55AF">
      <w:pPr>
        <w:pStyle w:val="Prrafodelista"/>
        <w:numPr>
          <w:ilvl w:val="0"/>
          <w:numId w:val="22"/>
        </w:numPr>
        <w:rPr>
          <w:sz w:val="22"/>
        </w:rPr>
      </w:pPr>
      <w:r w:rsidRPr="00400813">
        <w:rPr>
          <w:b/>
          <w:sz w:val="22"/>
        </w:rPr>
        <w:t>El pulmón izquierdo</w:t>
      </w:r>
      <w:r w:rsidRPr="00400813">
        <w:rPr>
          <w:sz w:val="22"/>
        </w:rPr>
        <w:t xml:space="preserve"> presenta impresión cardíaca mayor, surco del arco de la aorta y aorta descendente; y un surco pequeño del esófago</w:t>
      </w:r>
    </w:p>
    <w:p w:rsidR="00F14D4C" w:rsidRDefault="00F14D4C" w:rsidP="00F14D4C">
      <w:pPr>
        <w:rPr>
          <w:sz w:val="22"/>
        </w:rPr>
      </w:pPr>
    </w:p>
    <w:p w:rsidR="00F14D4C" w:rsidRPr="00EF2316" w:rsidRDefault="00EF2316" w:rsidP="00F14D4C">
      <w:pPr>
        <w:rPr>
          <w:sz w:val="22"/>
        </w:rPr>
      </w:pPr>
      <w:r>
        <w:rPr>
          <w:b/>
          <w:sz w:val="22"/>
        </w:rPr>
        <w:t>Cara Diafragmática del Pulmón</w:t>
      </w:r>
    </w:p>
    <w:p w:rsidR="00F14D4C" w:rsidRPr="00EF2316" w:rsidRDefault="00EF2316" w:rsidP="00DB55AF">
      <w:pPr>
        <w:pStyle w:val="Prrafodelista"/>
        <w:numPr>
          <w:ilvl w:val="0"/>
          <w:numId w:val="23"/>
        </w:numPr>
        <w:rPr>
          <w:sz w:val="22"/>
        </w:rPr>
      </w:pPr>
      <w:r w:rsidRPr="00EF2316">
        <w:rPr>
          <w:b/>
          <w:sz w:val="22"/>
        </w:rPr>
        <w:t>Cóncava</w:t>
      </w:r>
      <w:r w:rsidRPr="00EF2316">
        <w:rPr>
          <w:sz w:val="22"/>
        </w:rPr>
        <w:t xml:space="preserve">, forma la </w:t>
      </w:r>
      <w:r w:rsidRPr="00EF2316">
        <w:rPr>
          <w:b/>
          <w:sz w:val="22"/>
        </w:rPr>
        <w:t>base del pulmón</w:t>
      </w:r>
      <w:r w:rsidRPr="00EF2316">
        <w:rPr>
          <w:sz w:val="22"/>
        </w:rPr>
        <w:t xml:space="preserve"> que descansa sobre la </w:t>
      </w:r>
      <w:r w:rsidRPr="00EF2316">
        <w:rPr>
          <w:b/>
          <w:sz w:val="22"/>
        </w:rPr>
        <w:t>cúpula del diafragma</w:t>
      </w:r>
      <w:r w:rsidRPr="00EF2316">
        <w:rPr>
          <w:sz w:val="22"/>
        </w:rPr>
        <w:t>.</w:t>
      </w:r>
    </w:p>
    <w:p w:rsidR="00EF2316" w:rsidRPr="00EF2316" w:rsidRDefault="00EF2316" w:rsidP="00DB55AF">
      <w:pPr>
        <w:pStyle w:val="Prrafodelista"/>
        <w:numPr>
          <w:ilvl w:val="0"/>
          <w:numId w:val="23"/>
        </w:numPr>
        <w:rPr>
          <w:sz w:val="22"/>
        </w:rPr>
      </w:pPr>
      <w:r w:rsidRPr="00EF2316">
        <w:rPr>
          <w:b/>
          <w:sz w:val="22"/>
        </w:rPr>
        <w:t>La concavidad</w:t>
      </w:r>
      <w:r w:rsidRPr="00EF2316">
        <w:rPr>
          <w:sz w:val="22"/>
        </w:rPr>
        <w:t xml:space="preserve"> es más profunda en el pulmón derecho debido a la posición alta de la cúpula derecha.</w:t>
      </w:r>
    </w:p>
    <w:p w:rsidR="00EF2316" w:rsidRPr="00EF2316" w:rsidRDefault="00EF2316" w:rsidP="00DB55AF">
      <w:pPr>
        <w:pStyle w:val="Prrafodelista"/>
        <w:numPr>
          <w:ilvl w:val="0"/>
          <w:numId w:val="23"/>
        </w:numPr>
        <w:rPr>
          <w:sz w:val="22"/>
        </w:rPr>
      </w:pPr>
      <w:r w:rsidRPr="00EF2316">
        <w:rPr>
          <w:b/>
          <w:sz w:val="22"/>
        </w:rPr>
        <w:t>Lateral y posteriormente</w:t>
      </w:r>
      <w:r w:rsidRPr="00EF2316">
        <w:rPr>
          <w:sz w:val="22"/>
        </w:rPr>
        <w:t xml:space="preserve">, está limitada por un </w:t>
      </w:r>
      <w:r w:rsidRPr="00EF2316">
        <w:rPr>
          <w:b/>
          <w:sz w:val="22"/>
        </w:rPr>
        <w:t xml:space="preserve">margen agudo y fino </w:t>
      </w:r>
      <w:r w:rsidRPr="00EF2316">
        <w:rPr>
          <w:sz w:val="22"/>
        </w:rPr>
        <w:t xml:space="preserve">(borde inferior) que se proyecta en el </w:t>
      </w:r>
      <w:r w:rsidRPr="00EF2316">
        <w:rPr>
          <w:b/>
          <w:sz w:val="22"/>
        </w:rPr>
        <w:t xml:space="preserve">receso Costodiafragmático </w:t>
      </w:r>
      <w:r w:rsidRPr="00EF2316">
        <w:rPr>
          <w:sz w:val="22"/>
        </w:rPr>
        <w:t>de la pleura.</w:t>
      </w:r>
    </w:p>
    <w:p w:rsidR="00F14D4C" w:rsidRDefault="00F14D4C" w:rsidP="00F14D4C">
      <w:pPr>
        <w:rPr>
          <w:sz w:val="22"/>
        </w:rPr>
      </w:pPr>
    </w:p>
    <w:p w:rsidR="00F14D4C" w:rsidRPr="000B0F70" w:rsidRDefault="00063A02" w:rsidP="00F14D4C">
      <w:pPr>
        <w:rPr>
          <w:b/>
          <w:sz w:val="22"/>
        </w:rPr>
      </w:pPr>
      <w:r>
        <w:rPr>
          <w:noProof/>
          <w:sz w:val="22"/>
          <w:lang w:val="es-GT" w:eastAsia="es-GT"/>
        </w:rPr>
        <w:lastRenderedPageBreak/>
        <w:drawing>
          <wp:anchor distT="0" distB="0" distL="114300" distR="114300" simplePos="0" relativeHeight="251665408" behindDoc="0" locked="0" layoutInCell="1" allowOverlap="1" wp14:anchorId="374D8AC7" wp14:editId="34D1D840">
            <wp:simplePos x="0" y="0"/>
            <wp:positionH relativeFrom="column">
              <wp:posOffset>4943475</wp:posOffset>
            </wp:positionH>
            <wp:positionV relativeFrom="paragraph">
              <wp:posOffset>-22860</wp:posOffset>
            </wp:positionV>
            <wp:extent cx="2257425" cy="3055620"/>
            <wp:effectExtent l="0" t="0" r="9525" b="0"/>
            <wp:wrapSquare wrapText="bothSides"/>
            <wp:docPr id="8" name="Imagen 8" descr="C:\Users\YuryMazariegos\Desktop\Screen Shot 5-16-2014 5.11.5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ryMazariegos\Desktop\Screen Shot 5-16-2014 5.11.53 P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57425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F70" w:rsidRPr="000B0F70">
        <w:rPr>
          <w:b/>
          <w:sz w:val="22"/>
        </w:rPr>
        <w:t>Borde Anterior del Pulmón</w:t>
      </w:r>
    </w:p>
    <w:p w:rsidR="000B0F70" w:rsidRPr="000B0F70" w:rsidRDefault="000B0F70" w:rsidP="00DB55AF">
      <w:pPr>
        <w:pStyle w:val="Prrafodelista"/>
        <w:numPr>
          <w:ilvl w:val="0"/>
          <w:numId w:val="24"/>
        </w:numPr>
        <w:rPr>
          <w:sz w:val="22"/>
        </w:rPr>
      </w:pPr>
      <w:r w:rsidRPr="000B0F70">
        <w:rPr>
          <w:sz w:val="22"/>
        </w:rPr>
        <w:t xml:space="preserve">Donde las </w:t>
      </w:r>
      <w:r w:rsidRPr="000B0F70">
        <w:rPr>
          <w:b/>
          <w:sz w:val="22"/>
        </w:rPr>
        <w:t>caras costal y mediastínica</w:t>
      </w:r>
      <w:r w:rsidRPr="000B0F70">
        <w:rPr>
          <w:sz w:val="22"/>
        </w:rPr>
        <w:t xml:space="preserve"> se encuentran anteriormente y </w:t>
      </w:r>
      <w:r w:rsidRPr="000B0F70">
        <w:rPr>
          <w:b/>
          <w:sz w:val="22"/>
        </w:rPr>
        <w:t>cubren el corazón</w:t>
      </w:r>
      <w:r w:rsidRPr="000B0F70">
        <w:rPr>
          <w:sz w:val="22"/>
        </w:rPr>
        <w:t>.</w:t>
      </w:r>
    </w:p>
    <w:p w:rsidR="000B0F70" w:rsidRPr="000B0F70" w:rsidRDefault="000B0F70" w:rsidP="00DB55AF">
      <w:pPr>
        <w:pStyle w:val="Prrafodelista"/>
        <w:numPr>
          <w:ilvl w:val="0"/>
          <w:numId w:val="24"/>
        </w:numPr>
        <w:rPr>
          <w:sz w:val="22"/>
        </w:rPr>
      </w:pPr>
      <w:r w:rsidRPr="000B0F70">
        <w:rPr>
          <w:b/>
          <w:sz w:val="22"/>
        </w:rPr>
        <w:t>La escotadura cardíaca</w:t>
      </w:r>
      <w:r w:rsidRPr="000B0F70">
        <w:rPr>
          <w:sz w:val="22"/>
        </w:rPr>
        <w:t xml:space="preserve"> indenta este borde del pulmón izquierdo</w:t>
      </w:r>
    </w:p>
    <w:p w:rsidR="00F14D4C" w:rsidRDefault="00F14D4C" w:rsidP="00F14D4C">
      <w:pPr>
        <w:rPr>
          <w:sz w:val="22"/>
        </w:rPr>
      </w:pPr>
    </w:p>
    <w:p w:rsidR="00F14D4C" w:rsidRPr="001E256D" w:rsidRDefault="001E256D" w:rsidP="00F14D4C">
      <w:pPr>
        <w:rPr>
          <w:b/>
          <w:sz w:val="22"/>
        </w:rPr>
      </w:pPr>
      <w:r w:rsidRPr="001E256D">
        <w:rPr>
          <w:b/>
          <w:sz w:val="22"/>
        </w:rPr>
        <w:t>Borde Inferior del Pulmón</w:t>
      </w:r>
    </w:p>
    <w:p w:rsidR="001E256D" w:rsidRPr="00D819CD" w:rsidRDefault="001E256D" w:rsidP="00DB55AF">
      <w:pPr>
        <w:pStyle w:val="Prrafodelista"/>
        <w:numPr>
          <w:ilvl w:val="0"/>
          <w:numId w:val="26"/>
        </w:numPr>
        <w:rPr>
          <w:sz w:val="22"/>
        </w:rPr>
      </w:pPr>
      <w:r w:rsidRPr="00D819CD">
        <w:rPr>
          <w:sz w:val="22"/>
        </w:rPr>
        <w:t>Circunscribe la cara diafragmática del pulmón y la separa de las caras costal y mediastínica.</w:t>
      </w:r>
    </w:p>
    <w:p w:rsidR="001E256D" w:rsidRDefault="001E256D" w:rsidP="00F14D4C">
      <w:pPr>
        <w:rPr>
          <w:sz w:val="22"/>
        </w:rPr>
      </w:pPr>
    </w:p>
    <w:p w:rsidR="001E256D" w:rsidRPr="001E256D" w:rsidRDefault="001E256D" w:rsidP="00F14D4C">
      <w:pPr>
        <w:rPr>
          <w:b/>
          <w:sz w:val="22"/>
        </w:rPr>
      </w:pPr>
      <w:r w:rsidRPr="001E256D">
        <w:rPr>
          <w:b/>
          <w:sz w:val="22"/>
        </w:rPr>
        <w:t>Borde Posterior del Pulmón</w:t>
      </w:r>
    </w:p>
    <w:p w:rsidR="00D819CD" w:rsidRPr="00D819CD" w:rsidRDefault="001E256D" w:rsidP="00DB55AF">
      <w:pPr>
        <w:pStyle w:val="Prrafodelista"/>
        <w:numPr>
          <w:ilvl w:val="0"/>
          <w:numId w:val="25"/>
        </w:numPr>
        <w:rPr>
          <w:sz w:val="22"/>
        </w:rPr>
      </w:pPr>
      <w:r w:rsidRPr="00D819CD">
        <w:rPr>
          <w:sz w:val="22"/>
        </w:rPr>
        <w:t xml:space="preserve">Donde las </w:t>
      </w:r>
      <w:r w:rsidRPr="00D819CD">
        <w:rPr>
          <w:b/>
          <w:sz w:val="22"/>
        </w:rPr>
        <w:t>caras costal y mediastínica</w:t>
      </w:r>
      <w:r w:rsidRPr="00D819CD">
        <w:rPr>
          <w:sz w:val="22"/>
        </w:rPr>
        <w:t xml:space="preserve"> se encuentran posteriormente </w:t>
      </w:r>
    </w:p>
    <w:p w:rsidR="001E256D" w:rsidRPr="00D819CD" w:rsidRDefault="00D819CD" w:rsidP="00DB55AF">
      <w:pPr>
        <w:pStyle w:val="Prrafodelista"/>
        <w:numPr>
          <w:ilvl w:val="0"/>
          <w:numId w:val="25"/>
        </w:numPr>
        <w:rPr>
          <w:sz w:val="22"/>
        </w:rPr>
      </w:pPr>
      <w:r w:rsidRPr="00D819CD">
        <w:rPr>
          <w:sz w:val="22"/>
        </w:rPr>
        <w:t xml:space="preserve">Es </w:t>
      </w:r>
      <w:r w:rsidR="001E256D" w:rsidRPr="00D819CD">
        <w:rPr>
          <w:b/>
          <w:sz w:val="22"/>
        </w:rPr>
        <w:t>amplio y redondeado</w:t>
      </w:r>
      <w:r w:rsidR="001E256D" w:rsidRPr="00D819CD">
        <w:rPr>
          <w:sz w:val="22"/>
        </w:rPr>
        <w:t xml:space="preserve">, se sitúa en la </w:t>
      </w:r>
      <w:r w:rsidR="001E256D" w:rsidRPr="00D819CD">
        <w:rPr>
          <w:b/>
          <w:sz w:val="22"/>
        </w:rPr>
        <w:t>cavidad</w:t>
      </w:r>
      <w:r w:rsidR="001E256D" w:rsidRPr="00D819CD">
        <w:rPr>
          <w:sz w:val="22"/>
        </w:rPr>
        <w:t xml:space="preserve"> </w:t>
      </w:r>
      <w:r w:rsidRPr="00D819CD">
        <w:rPr>
          <w:sz w:val="22"/>
        </w:rPr>
        <w:t xml:space="preserve">formada </w:t>
      </w:r>
      <w:r w:rsidR="001E256D" w:rsidRPr="00D819CD">
        <w:rPr>
          <w:sz w:val="22"/>
        </w:rPr>
        <w:t>en el lado de la región torácica de la columna vertebral.</w:t>
      </w:r>
    </w:p>
    <w:p w:rsidR="00F14D4C" w:rsidRDefault="00F14D4C" w:rsidP="00F14D4C">
      <w:pPr>
        <w:rPr>
          <w:sz w:val="22"/>
        </w:rPr>
      </w:pPr>
    </w:p>
    <w:p w:rsidR="00F14D4C" w:rsidRDefault="00063A02" w:rsidP="00F14D4C">
      <w:pPr>
        <w:rPr>
          <w:sz w:val="22"/>
        </w:rPr>
      </w:pPr>
      <w:r w:rsidRPr="00063A02">
        <w:rPr>
          <w:b/>
          <w:sz w:val="22"/>
        </w:rPr>
        <w:t>Raíces de los pulmones</w:t>
      </w:r>
      <w:r>
        <w:rPr>
          <w:sz w:val="22"/>
        </w:rPr>
        <w:t xml:space="preserve">: Fijan a los pulmones al mediastino, </w:t>
      </w:r>
      <w:r w:rsidRPr="00063A02">
        <w:rPr>
          <w:b/>
          <w:sz w:val="22"/>
        </w:rPr>
        <w:t>formadas por</w:t>
      </w:r>
      <w:r>
        <w:rPr>
          <w:sz w:val="22"/>
        </w:rPr>
        <w:t xml:space="preserve"> bronquios, arterias pulmonares, venas pulmonares superiores e inferiores, plexos nerviosos pulmonares y vasos linfáticos </w:t>
      </w:r>
    </w:p>
    <w:p w:rsidR="00F14D4C" w:rsidRDefault="00F14D4C" w:rsidP="00F14D4C">
      <w:pPr>
        <w:rPr>
          <w:sz w:val="22"/>
        </w:rPr>
      </w:pPr>
    </w:p>
    <w:p w:rsidR="009E2E91" w:rsidRDefault="009E2E91" w:rsidP="00F14D4C">
      <w:pPr>
        <w:rPr>
          <w:sz w:val="22"/>
        </w:rPr>
      </w:pPr>
      <w:r w:rsidRPr="009E2E91">
        <w:rPr>
          <w:b/>
          <w:sz w:val="22"/>
        </w:rPr>
        <w:t>El hilio del pulmón</w:t>
      </w:r>
      <w:r>
        <w:rPr>
          <w:sz w:val="22"/>
        </w:rPr>
        <w:t>: área en forma de cuña en la cara mediastínica de cada pulmón, por la cual las estructuras que forman la raíz del pulmón entran o salen del pulmón.</w:t>
      </w:r>
    </w:p>
    <w:p w:rsidR="009E2E91" w:rsidRDefault="009E2E91" w:rsidP="00F14D4C">
      <w:pPr>
        <w:rPr>
          <w:sz w:val="22"/>
        </w:rPr>
      </w:pPr>
    </w:p>
    <w:p w:rsidR="009E2E91" w:rsidRDefault="009E2E91" w:rsidP="00F14D4C">
      <w:pPr>
        <w:rPr>
          <w:sz w:val="22"/>
        </w:rPr>
      </w:pPr>
      <w:r w:rsidRPr="009E2E91">
        <w:rPr>
          <w:b/>
          <w:sz w:val="22"/>
        </w:rPr>
        <w:t>El manguito pleural (mesoneumo)</w:t>
      </w:r>
      <w:r>
        <w:rPr>
          <w:sz w:val="22"/>
        </w:rPr>
        <w:t>: La raíz del pulmón se incluye dentro del área de continuidad entre las hojas parietal y visceral de la pleura</w:t>
      </w:r>
    </w:p>
    <w:p w:rsidR="00F14D4C" w:rsidRDefault="00F14D4C" w:rsidP="00F14D4C">
      <w:pPr>
        <w:rPr>
          <w:sz w:val="22"/>
        </w:rPr>
      </w:pPr>
    </w:p>
    <w:p w:rsidR="00F14D4C" w:rsidRPr="009E2E91" w:rsidRDefault="009E2E91" w:rsidP="00F14D4C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7456" behindDoc="0" locked="0" layoutInCell="1" allowOverlap="1" wp14:anchorId="7162DA50" wp14:editId="785E28F8">
            <wp:simplePos x="0" y="0"/>
            <wp:positionH relativeFrom="column">
              <wp:posOffset>95250</wp:posOffset>
            </wp:positionH>
            <wp:positionV relativeFrom="paragraph">
              <wp:posOffset>552450</wp:posOffset>
            </wp:positionV>
            <wp:extent cx="6614795" cy="3714750"/>
            <wp:effectExtent l="0" t="0" r="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14795" cy="371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</w:rPr>
        <w:t>Ligamento pulmonar</w:t>
      </w:r>
      <w:r>
        <w:rPr>
          <w:sz w:val="22"/>
        </w:rPr>
        <w:t xml:space="preserve">: Inferior a la </w:t>
      </w:r>
      <w:r w:rsidRPr="009E2E91">
        <w:rPr>
          <w:b/>
          <w:sz w:val="22"/>
        </w:rPr>
        <w:t>raíz del pulmón</w:t>
      </w:r>
      <w:r>
        <w:rPr>
          <w:sz w:val="22"/>
        </w:rPr>
        <w:t xml:space="preserve">, formado por la continuidad entre la </w:t>
      </w:r>
      <w:r w:rsidRPr="009E2E91">
        <w:rPr>
          <w:b/>
          <w:sz w:val="22"/>
        </w:rPr>
        <w:t>pleura parietal y visceral</w:t>
      </w:r>
      <w:r>
        <w:rPr>
          <w:sz w:val="22"/>
        </w:rPr>
        <w:t xml:space="preserve">; se extiende entre el </w:t>
      </w:r>
      <w:r w:rsidRPr="009E2E91">
        <w:rPr>
          <w:b/>
          <w:sz w:val="22"/>
        </w:rPr>
        <w:t>pulmón y el mediastino</w:t>
      </w:r>
      <w:r>
        <w:rPr>
          <w:sz w:val="22"/>
        </w:rPr>
        <w:t xml:space="preserve">, anterior al </w:t>
      </w:r>
      <w:r w:rsidRPr="009E2E91">
        <w:rPr>
          <w:b/>
          <w:sz w:val="22"/>
        </w:rPr>
        <w:t>esófago</w:t>
      </w:r>
      <w:r>
        <w:rPr>
          <w:sz w:val="22"/>
        </w:rPr>
        <w:t xml:space="preserve">; consta de una </w:t>
      </w:r>
      <w:r w:rsidRPr="009E2E91">
        <w:rPr>
          <w:b/>
          <w:sz w:val="22"/>
        </w:rPr>
        <w:t>doble capa de pleura</w:t>
      </w:r>
      <w:r>
        <w:rPr>
          <w:sz w:val="22"/>
        </w:rPr>
        <w:t xml:space="preserve"> separada por una pequeña cantidad de </w:t>
      </w:r>
      <w:r w:rsidRPr="009E2E91">
        <w:rPr>
          <w:b/>
          <w:sz w:val="22"/>
        </w:rPr>
        <w:t>tejido conectivo</w:t>
      </w:r>
      <w:r>
        <w:rPr>
          <w:sz w:val="22"/>
        </w:rPr>
        <w:t>.</w:t>
      </w:r>
    </w:p>
    <w:p w:rsidR="00F14D4C" w:rsidRDefault="00F14D4C" w:rsidP="00F14D4C">
      <w:pPr>
        <w:rPr>
          <w:sz w:val="22"/>
        </w:rPr>
      </w:pPr>
    </w:p>
    <w:p w:rsidR="00F14D4C" w:rsidRDefault="00D67F03" w:rsidP="00987F1C">
      <w:pPr>
        <w:pStyle w:val="Ttulo2"/>
      </w:pPr>
      <w:r>
        <w:rPr>
          <w:b w:val="0"/>
          <w:noProof/>
          <w:sz w:val="22"/>
          <w:lang w:val="es-GT" w:eastAsia="es-GT"/>
        </w:rPr>
        <w:lastRenderedPageBreak/>
        <w:drawing>
          <wp:anchor distT="0" distB="0" distL="114300" distR="114300" simplePos="0" relativeHeight="251675648" behindDoc="0" locked="0" layoutInCell="1" allowOverlap="1" wp14:anchorId="6C9B16FB" wp14:editId="14CD98C4">
            <wp:simplePos x="0" y="0"/>
            <wp:positionH relativeFrom="column">
              <wp:posOffset>5229225</wp:posOffset>
            </wp:positionH>
            <wp:positionV relativeFrom="paragraph">
              <wp:posOffset>-821055</wp:posOffset>
            </wp:positionV>
            <wp:extent cx="2047875" cy="2204720"/>
            <wp:effectExtent l="0" t="0" r="9525" b="5080"/>
            <wp:wrapSquare wrapText="bothSides"/>
            <wp:docPr id="13" name="Imagen 13" descr="C:\Users\YuryMazariegos\Desktop\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uryMazariegos\Desktop\B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47875" cy="22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F1C">
        <w:t xml:space="preserve">Árbol Traqueobronquial </w:t>
      </w:r>
    </w:p>
    <w:p w:rsidR="00F14D4C" w:rsidRPr="001F5D10" w:rsidRDefault="00987F1C" w:rsidP="00DB55AF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1F5D10">
        <w:rPr>
          <w:b/>
          <w:sz w:val="22"/>
        </w:rPr>
        <w:t>La vía respiratoria sublaríngea</w:t>
      </w:r>
      <w:r w:rsidRPr="001F5D10">
        <w:rPr>
          <w:sz w:val="22"/>
        </w:rPr>
        <w:t xml:space="preserve"> constituye el árbol Traqueobronquial </w:t>
      </w:r>
    </w:p>
    <w:p w:rsidR="00F14D4C" w:rsidRPr="001F5D10" w:rsidRDefault="00987F1C" w:rsidP="00DB55AF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1F5D10">
        <w:rPr>
          <w:b/>
          <w:sz w:val="22"/>
        </w:rPr>
        <w:t xml:space="preserve">La tráquea </w:t>
      </w:r>
      <w:r w:rsidRPr="001F5D10">
        <w:rPr>
          <w:sz w:val="22"/>
        </w:rPr>
        <w:t xml:space="preserve">(situada dentro del mediastino superior) constituye el </w:t>
      </w:r>
      <w:r w:rsidRPr="001F5D10">
        <w:rPr>
          <w:b/>
          <w:sz w:val="22"/>
        </w:rPr>
        <w:t>tronco del árbol</w:t>
      </w:r>
      <w:r w:rsidRPr="001F5D10">
        <w:rPr>
          <w:sz w:val="22"/>
        </w:rPr>
        <w:t>.</w:t>
      </w:r>
    </w:p>
    <w:p w:rsidR="00987F1C" w:rsidRPr="001F5D10" w:rsidRDefault="00987F1C" w:rsidP="00DB55AF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1F5D10">
        <w:rPr>
          <w:sz w:val="22"/>
        </w:rPr>
        <w:t xml:space="preserve">Se bifurca </w:t>
      </w:r>
      <w:r w:rsidR="001C170E" w:rsidRPr="001F5D10">
        <w:rPr>
          <w:sz w:val="22"/>
        </w:rPr>
        <w:t>a nivel del plano transverso del tórax (ángulo del esternón) en bronquios principales, uno para cada pulmón.</w:t>
      </w:r>
    </w:p>
    <w:p w:rsidR="001C170E" w:rsidRDefault="001C170E" w:rsidP="001F5D10">
      <w:pPr>
        <w:rPr>
          <w:sz w:val="22"/>
        </w:rPr>
      </w:pPr>
    </w:p>
    <w:p w:rsidR="00E34BC8" w:rsidRDefault="00E34BC8" w:rsidP="00DB55AF">
      <w:pPr>
        <w:pStyle w:val="Prrafodelista"/>
        <w:numPr>
          <w:ilvl w:val="0"/>
          <w:numId w:val="28"/>
        </w:numPr>
        <w:rPr>
          <w:sz w:val="22"/>
        </w:rPr>
      </w:pPr>
      <w:r>
        <w:rPr>
          <w:b/>
          <w:noProof/>
          <w:sz w:val="22"/>
          <w:lang w:val="es-GT" w:eastAsia="es-GT"/>
        </w:rPr>
        <w:drawing>
          <wp:anchor distT="0" distB="0" distL="114300" distR="114300" simplePos="0" relativeHeight="251672576" behindDoc="0" locked="0" layoutInCell="1" allowOverlap="1" wp14:anchorId="4D80C1CC" wp14:editId="5F978A4C">
            <wp:simplePos x="0" y="0"/>
            <wp:positionH relativeFrom="column">
              <wp:posOffset>5229225</wp:posOffset>
            </wp:positionH>
            <wp:positionV relativeFrom="paragraph">
              <wp:posOffset>212725</wp:posOffset>
            </wp:positionV>
            <wp:extent cx="2047875" cy="2258695"/>
            <wp:effectExtent l="0" t="0" r="9525" b="8255"/>
            <wp:wrapSquare wrapText="bothSides"/>
            <wp:docPr id="14" name="Imagen 14" descr="C:\Users\YuryMazariegos\Desktop\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uryMazariegos\Desktop\B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47875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3F0" w:rsidRPr="001F5D10">
        <w:rPr>
          <w:b/>
          <w:sz w:val="22"/>
        </w:rPr>
        <w:t>Las ramas del árbol traqueobronquial</w:t>
      </w:r>
      <w:r w:rsidR="004463F0" w:rsidRPr="001F5D10">
        <w:rPr>
          <w:sz w:val="22"/>
        </w:rPr>
        <w:t xml:space="preserve"> son componentes de la ra</w:t>
      </w:r>
      <w:r w:rsidR="009031D9">
        <w:rPr>
          <w:sz w:val="22"/>
        </w:rPr>
        <w:t>í</w:t>
      </w:r>
      <w:r w:rsidR="004463F0" w:rsidRPr="001F5D10">
        <w:rPr>
          <w:sz w:val="22"/>
        </w:rPr>
        <w:t>z de cada pulmón</w:t>
      </w:r>
      <w:r>
        <w:rPr>
          <w:sz w:val="22"/>
        </w:rPr>
        <w:t xml:space="preserve">; </w:t>
      </w:r>
      <w:r w:rsidRPr="00B904E2">
        <w:rPr>
          <w:b/>
          <w:sz w:val="22"/>
        </w:rPr>
        <w:t>Los bronquiolos</w:t>
      </w:r>
      <w:r w:rsidRPr="00B904E2">
        <w:rPr>
          <w:sz w:val="22"/>
        </w:rPr>
        <w:t xml:space="preserve"> carecen de cartílago en sus paredes</w:t>
      </w:r>
    </w:p>
    <w:p w:rsidR="004463F0" w:rsidRPr="004463F0" w:rsidRDefault="004463F0" w:rsidP="004463F0">
      <w:pPr>
        <w:pStyle w:val="Prrafodelista"/>
        <w:rPr>
          <w:sz w:val="22"/>
        </w:rPr>
      </w:pPr>
    </w:p>
    <w:p w:rsidR="001C170E" w:rsidRPr="001F5D10" w:rsidRDefault="001F5D10" w:rsidP="00DB55AF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1F5D10">
        <w:rPr>
          <w:b/>
          <w:sz w:val="22"/>
        </w:rPr>
        <w:t>B</w:t>
      </w:r>
      <w:r w:rsidR="001C170E" w:rsidRPr="001F5D10">
        <w:rPr>
          <w:b/>
          <w:sz w:val="22"/>
        </w:rPr>
        <w:t>ronquio principal derecho</w:t>
      </w:r>
      <w:r w:rsidR="001C170E" w:rsidRPr="001F5D10">
        <w:rPr>
          <w:sz w:val="22"/>
        </w:rPr>
        <w:t>: más ancho y corto</w:t>
      </w:r>
      <w:r w:rsidRPr="001F5D10">
        <w:rPr>
          <w:sz w:val="22"/>
        </w:rPr>
        <w:t>, discurre más vertical que el izquierdo cuando pasa directamente hacia el hilio.</w:t>
      </w:r>
    </w:p>
    <w:p w:rsidR="001F5D10" w:rsidRDefault="001F5D10" w:rsidP="00DB55AF">
      <w:pPr>
        <w:pStyle w:val="Prrafodelista"/>
        <w:numPr>
          <w:ilvl w:val="0"/>
          <w:numId w:val="27"/>
        </w:numPr>
        <w:ind w:left="360"/>
        <w:rPr>
          <w:sz w:val="22"/>
        </w:rPr>
      </w:pPr>
      <w:r w:rsidRPr="001F5D10">
        <w:rPr>
          <w:b/>
          <w:sz w:val="22"/>
        </w:rPr>
        <w:t>Bronquio principal izquierdo</w:t>
      </w:r>
      <w:r w:rsidRPr="001F5D10">
        <w:rPr>
          <w:sz w:val="22"/>
        </w:rPr>
        <w:t>: Discurre inferolateralmente, inferior al arco de la aorta y anterior al esófago y aorta torácica, para alcanzar el hilio.</w:t>
      </w:r>
    </w:p>
    <w:p w:rsidR="004463F0" w:rsidRPr="004463F0" w:rsidRDefault="004463F0" w:rsidP="004463F0">
      <w:pPr>
        <w:pStyle w:val="Prrafodelista"/>
        <w:rPr>
          <w:sz w:val="22"/>
        </w:rPr>
      </w:pPr>
    </w:p>
    <w:p w:rsidR="004463F0" w:rsidRDefault="004463F0" w:rsidP="00DB55AF">
      <w:pPr>
        <w:pStyle w:val="Prrafodelista"/>
        <w:numPr>
          <w:ilvl w:val="0"/>
          <w:numId w:val="27"/>
        </w:numPr>
        <w:ind w:left="360"/>
        <w:rPr>
          <w:sz w:val="22"/>
        </w:rPr>
      </w:pPr>
      <w:r>
        <w:rPr>
          <w:sz w:val="22"/>
        </w:rPr>
        <w:t xml:space="preserve">Cada </w:t>
      </w:r>
      <w:r w:rsidRPr="004463F0">
        <w:rPr>
          <w:b/>
          <w:sz w:val="22"/>
        </w:rPr>
        <w:t>bronquio principal (1</w:t>
      </w:r>
      <w:r w:rsidR="00936325">
        <w:rPr>
          <w:b/>
          <w:sz w:val="22"/>
        </w:rPr>
        <w:t>rio</w:t>
      </w:r>
      <w:r w:rsidRPr="004463F0">
        <w:rPr>
          <w:b/>
          <w:sz w:val="22"/>
        </w:rPr>
        <w:t>)</w:t>
      </w:r>
      <w:r>
        <w:rPr>
          <w:sz w:val="22"/>
        </w:rPr>
        <w:t xml:space="preserve"> se divide en </w:t>
      </w:r>
      <w:r>
        <w:rPr>
          <w:b/>
          <w:sz w:val="22"/>
        </w:rPr>
        <w:t>bronquios lobulares (2</w:t>
      </w:r>
      <w:r w:rsidR="00936325">
        <w:rPr>
          <w:b/>
          <w:sz w:val="22"/>
        </w:rPr>
        <w:t>rio</w:t>
      </w:r>
      <w:r>
        <w:rPr>
          <w:b/>
          <w:sz w:val="22"/>
        </w:rPr>
        <w:t>)</w:t>
      </w:r>
      <w:r>
        <w:rPr>
          <w:sz w:val="22"/>
        </w:rPr>
        <w:t xml:space="preserve"> </w:t>
      </w:r>
      <w:r w:rsidRPr="004463F0">
        <w:rPr>
          <w:sz w:val="22"/>
        </w:rPr>
        <w:t>dos en el izquierdo y tres en el derecho</w:t>
      </w:r>
      <w:r>
        <w:rPr>
          <w:sz w:val="22"/>
        </w:rPr>
        <w:t xml:space="preserve">, cada uno </w:t>
      </w:r>
      <w:r w:rsidRPr="004463F0">
        <w:rPr>
          <w:b/>
          <w:sz w:val="22"/>
        </w:rPr>
        <w:t>abastece un lóbulo del pulmón</w:t>
      </w:r>
      <w:r>
        <w:rPr>
          <w:sz w:val="22"/>
        </w:rPr>
        <w:t>.</w:t>
      </w:r>
    </w:p>
    <w:p w:rsidR="004463F0" w:rsidRPr="001F5D10" w:rsidRDefault="00936325" w:rsidP="00DB55AF">
      <w:pPr>
        <w:pStyle w:val="Prrafodelista"/>
        <w:numPr>
          <w:ilvl w:val="0"/>
          <w:numId w:val="27"/>
        </w:numPr>
        <w:ind w:left="360"/>
        <w:rPr>
          <w:sz w:val="22"/>
        </w:rPr>
      </w:pPr>
      <w:r>
        <w:rPr>
          <w:sz w:val="22"/>
        </w:rPr>
        <w:t xml:space="preserve">Cada </w:t>
      </w:r>
      <w:r w:rsidRPr="00936325">
        <w:rPr>
          <w:b/>
          <w:sz w:val="22"/>
        </w:rPr>
        <w:t>bronquio lobular (2rio)</w:t>
      </w:r>
      <w:r>
        <w:rPr>
          <w:sz w:val="22"/>
        </w:rPr>
        <w:t xml:space="preserve"> se divide en varios </w:t>
      </w:r>
      <w:r w:rsidRPr="00936325">
        <w:rPr>
          <w:b/>
          <w:sz w:val="22"/>
        </w:rPr>
        <w:t>bronquios segmentarios (3rios)</w:t>
      </w:r>
      <w:r>
        <w:rPr>
          <w:sz w:val="22"/>
        </w:rPr>
        <w:t xml:space="preserve"> que abastecen los </w:t>
      </w:r>
      <w:r w:rsidRPr="00751167">
        <w:rPr>
          <w:b/>
          <w:sz w:val="22"/>
        </w:rPr>
        <w:t>segmentos broncopulmonares</w:t>
      </w:r>
      <w:r>
        <w:rPr>
          <w:sz w:val="22"/>
        </w:rPr>
        <w:t>.</w:t>
      </w:r>
    </w:p>
    <w:p w:rsidR="001F5D10" w:rsidRDefault="001F5D10" w:rsidP="001F5D10">
      <w:pPr>
        <w:rPr>
          <w:sz w:val="22"/>
        </w:rPr>
      </w:pPr>
    </w:p>
    <w:p w:rsidR="00F14D4C" w:rsidRPr="00B904E2" w:rsidRDefault="00751167" w:rsidP="00DB55AF">
      <w:pPr>
        <w:pStyle w:val="Prrafodelista"/>
        <w:numPr>
          <w:ilvl w:val="0"/>
          <w:numId w:val="30"/>
        </w:numPr>
        <w:rPr>
          <w:b/>
          <w:sz w:val="22"/>
        </w:rPr>
      </w:pPr>
      <w:r w:rsidRPr="00B904E2">
        <w:rPr>
          <w:b/>
          <w:sz w:val="22"/>
        </w:rPr>
        <w:t>Los segmentos broncopulmonares</w:t>
      </w:r>
    </w:p>
    <w:p w:rsidR="00F14D4C" w:rsidRPr="00751167" w:rsidRDefault="00751167" w:rsidP="00DB55AF">
      <w:pPr>
        <w:pStyle w:val="Prrafodelista"/>
        <w:numPr>
          <w:ilvl w:val="0"/>
          <w:numId w:val="29"/>
        </w:numPr>
        <w:rPr>
          <w:sz w:val="22"/>
        </w:rPr>
      </w:pPr>
      <w:r w:rsidRPr="00751167">
        <w:rPr>
          <w:sz w:val="22"/>
        </w:rPr>
        <w:t xml:space="preserve">Son las </w:t>
      </w:r>
      <w:r w:rsidRPr="00751167">
        <w:rPr>
          <w:b/>
          <w:sz w:val="22"/>
        </w:rPr>
        <w:t>subdivisiones más grandes</w:t>
      </w:r>
      <w:r w:rsidRPr="00751167">
        <w:rPr>
          <w:sz w:val="22"/>
        </w:rPr>
        <w:t xml:space="preserve"> de un lóbulo</w:t>
      </w:r>
    </w:p>
    <w:p w:rsidR="00F14D4C" w:rsidRPr="00751167" w:rsidRDefault="00751167" w:rsidP="00DB55AF">
      <w:pPr>
        <w:pStyle w:val="Prrafodelista"/>
        <w:numPr>
          <w:ilvl w:val="0"/>
          <w:numId w:val="29"/>
        </w:numPr>
        <w:rPr>
          <w:sz w:val="22"/>
        </w:rPr>
      </w:pPr>
      <w:r w:rsidRPr="00751167">
        <w:rPr>
          <w:sz w:val="22"/>
        </w:rPr>
        <w:t xml:space="preserve">Son </w:t>
      </w:r>
      <w:r w:rsidRPr="00751167">
        <w:rPr>
          <w:b/>
          <w:sz w:val="22"/>
        </w:rPr>
        <w:t>segmentos del pulmón</w:t>
      </w:r>
      <w:r w:rsidRPr="00751167">
        <w:rPr>
          <w:sz w:val="22"/>
        </w:rPr>
        <w:t xml:space="preserve"> de forma </w:t>
      </w:r>
      <w:r w:rsidRPr="00751167">
        <w:rPr>
          <w:b/>
          <w:sz w:val="22"/>
        </w:rPr>
        <w:t>piramidal</w:t>
      </w:r>
      <w:r w:rsidRPr="00751167">
        <w:rPr>
          <w:sz w:val="22"/>
        </w:rPr>
        <w:t xml:space="preserve">, con </w:t>
      </w:r>
      <w:r w:rsidRPr="00751167">
        <w:rPr>
          <w:b/>
          <w:sz w:val="22"/>
        </w:rPr>
        <w:t>vértices</w:t>
      </w:r>
      <w:r w:rsidRPr="00751167">
        <w:rPr>
          <w:sz w:val="22"/>
        </w:rPr>
        <w:t xml:space="preserve"> hacia la raíz del pulmón y sus </w:t>
      </w:r>
      <w:r w:rsidRPr="00751167">
        <w:rPr>
          <w:b/>
          <w:sz w:val="22"/>
        </w:rPr>
        <w:t>bases</w:t>
      </w:r>
      <w:r w:rsidRPr="00751167">
        <w:rPr>
          <w:sz w:val="22"/>
        </w:rPr>
        <w:t xml:space="preserve"> hacia la superficie pleural.</w:t>
      </w:r>
    </w:p>
    <w:p w:rsidR="00F14D4C" w:rsidRPr="00751167" w:rsidRDefault="007D68E1" w:rsidP="00DB55AF">
      <w:pPr>
        <w:pStyle w:val="Prrafodelista"/>
        <w:numPr>
          <w:ilvl w:val="0"/>
          <w:numId w:val="29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3600" behindDoc="0" locked="0" layoutInCell="1" allowOverlap="1" wp14:anchorId="4CEE3CD4" wp14:editId="6AA0739E">
            <wp:simplePos x="0" y="0"/>
            <wp:positionH relativeFrom="column">
              <wp:posOffset>5180965</wp:posOffset>
            </wp:positionH>
            <wp:positionV relativeFrom="paragraph">
              <wp:posOffset>167005</wp:posOffset>
            </wp:positionV>
            <wp:extent cx="2063750" cy="2257425"/>
            <wp:effectExtent l="0" t="0" r="0" b="9525"/>
            <wp:wrapSquare wrapText="bothSides"/>
            <wp:docPr id="15" name="Imagen 15" descr="C:\Users\YuryMazariegos\Desktop\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uryMazariegos\Desktop\B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637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167" w:rsidRPr="00751167">
        <w:rPr>
          <w:sz w:val="22"/>
        </w:rPr>
        <w:t xml:space="preserve">Separados de los segmentos adyacentes por </w:t>
      </w:r>
      <w:r w:rsidR="00751167" w:rsidRPr="00751167">
        <w:rPr>
          <w:b/>
          <w:sz w:val="22"/>
        </w:rPr>
        <w:t>tabiques de tejido conectivo</w:t>
      </w:r>
      <w:r w:rsidR="00751167" w:rsidRPr="00751167">
        <w:rPr>
          <w:sz w:val="22"/>
        </w:rPr>
        <w:t>.</w:t>
      </w:r>
    </w:p>
    <w:p w:rsidR="00F14D4C" w:rsidRPr="00751167" w:rsidRDefault="00751167" w:rsidP="00DB55AF">
      <w:pPr>
        <w:pStyle w:val="Prrafodelista"/>
        <w:numPr>
          <w:ilvl w:val="0"/>
          <w:numId w:val="29"/>
        </w:numPr>
        <w:rPr>
          <w:sz w:val="22"/>
        </w:rPr>
      </w:pPr>
      <w:r w:rsidRPr="00751167">
        <w:rPr>
          <w:sz w:val="22"/>
        </w:rPr>
        <w:t xml:space="preserve">Abastecidos por un </w:t>
      </w:r>
      <w:r w:rsidRPr="00751167">
        <w:rPr>
          <w:b/>
          <w:sz w:val="22"/>
        </w:rPr>
        <w:t>bronquio segmentario</w:t>
      </w:r>
      <w:r w:rsidRPr="00751167">
        <w:rPr>
          <w:sz w:val="22"/>
        </w:rPr>
        <w:t xml:space="preserve"> y </w:t>
      </w:r>
      <w:r w:rsidRPr="00751167">
        <w:rPr>
          <w:b/>
          <w:sz w:val="22"/>
        </w:rPr>
        <w:t>una rama terciaria</w:t>
      </w:r>
      <w:r w:rsidRPr="00751167">
        <w:rPr>
          <w:sz w:val="22"/>
        </w:rPr>
        <w:t xml:space="preserve"> de la </w:t>
      </w:r>
      <w:r w:rsidRPr="00751167">
        <w:rPr>
          <w:b/>
          <w:sz w:val="22"/>
        </w:rPr>
        <w:t>arteria pulmonar</w:t>
      </w:r>
      <w:r w:rsidRPr="00751167">
        <w:rPr>
          <w:sz w:val="22"/>
        </w:rPr>
        <w:t>.</w:t>
      </w:r>
    </w:p>
    <w:p w:rsidR="00F14D4C" w:rsidRPr="00751167" w:rsidRDefault="00751167" w:rsidP="00DB55AF">
      <w:pPr>
        <w:pStyle w:val="Prrafodelista"/>
        <w:numPr>
          <w:ilvl w:val="0"/>
          <w:numId w:val="29"/>
        </w:numPr>
        <w:rPr>
          <w:sz w:val="22"/>
        </w:rPr>
      </w:pPr>
      <w:r w:rsidRPr="00751167">
        <w:rPr>
          <w:sz w:val="22"/>
        </w:rPr>
        <w:t xml:space="preserve">Se denominan según el </w:t>
      </w:r>
      <w:r w:rsidRPr="00751167">
        <w:rPr>
          <w:b/>
          <w:sz w:val="22"/>
        </w:rPr>
        <w:t>bronquio segmentario</w:t>
      </w:r>
      <w:r w:rsidRPr="00751167">
        <w:rPr>
          <w:sz w:val="22"/>
        </w:rPr>
        <w:t xml:space="preserve"> que los abastece.</w:t>
      </w:r>
    </w:p>
    <w:p w:rsidR="00F14D4C" w:rsidRDefault="00751167" w:rsidP="00DB55AF">
      <w:pPr>
        <w:pStyle w:val="Prrafodelista"/>
        <w:numPr>
          <w:ilvl w:val="0"/>
          <w:numId w:val="29"/>
        </w:numPr>
        <w:rPr>
          <w:sz w:val="22"/>
        </w:rPr>
      </w:pPr>
      <w:r w:rsidRPr="00751167">
        <w:rPr>
          <w:sz w:val="22"/>
        </w:rPr>
        <w:t xml:space="preserve">Drenan a través de las </w:t>
      </w:r>
      <w:r w:rsidRPr="00751167">
        <w:rPr>
          <w:b/>
          <w:sz w:val="22"/>
        </w:rPr>
        <w:t>porciones intersegmentarias de las venas pulmonares</w:t>
      </w:r>
      <w:r w:rsidRPr="00751167">
        <w:rPr>
          <w:sz w:val="22"/>
        </w:rPr>
        <w:t xml:space="preserve"> en el tejido conectivo entre segmentos adyacentes a los que drenan</w:t>
      </w:r>
    </w:p>
    <w:p w:rsidR="00937B35" w:rsidRDefault="00937B35" w:rsidP="00DB55AF">
      <w:pPr>
        <w:pStyle w:val="Prrafodelista"/>
        <w:numPr>
          <w:ilvl w:val="0"/>
          <w:numId w:val="29"/>
        </w:numPr>
        <w:rPr>
          <w:sz w:val="22"/>
        </w:rPr>
      </w:pPr>
      <w:r>
        <w:rPr>
          <w:sz w:val="22"/>
        </w:rPr>
        <w:t xml:space="preserve">Son de </w:t>
      </w:r>
      <w:r>
        <w:rPr>
          <w:b/>
          <w:sz w:val="22"/>
        </w:rPr>
        <w:t xml:space="preserve">18 a 20 </w:t>
      </w:r>
      <w:r w:rsidRPr="00937B35">
        <w:rPr>
          <w:sz w:val="22"/>
        </w:rPr>
        <w:t>(10 en pulmón derecho, 8 – 10 en pulmón izquierdo)</w:t>
      </w:r>
    </w:p>
    <w:p w:rsidR="00937B35" w:rsidRPr="00751167" w:rsidRDefault="00937B35" w:rsidP="00DB55AF">
      <w:pPr>
        <w:pStyle w:val="Prrafodelista"/>
        <w:numPr>
          <w:ilvl w:val="0"/>
          <w:numId w:val="29"/>
        </w:numPr>
        <w:rPr>
          <w:sz w:val="22"/>
        </w:rPr>
      </w:pPr>
      <w:r>
        <w:rPr>
          <w:sz w:val="22"/>
        </w:rPr>
        <w:t xml:space="preserve">Son </w:t>
      </w:r>
      <w:r w:rsidRPr="00937B35">
        <w:rPr>
          <w:b/>
          <w:sz w:val="22"/>
        </w:rPr>
        <w:t xml:space="preserve">quirúrgicamente </w:t>
      </w:r>
      <w:proofErr w:type="spellStart"/>
      <w:r w:rsidRPr="00937B35">
        <w:rPr>
          <w:b/>
          <w:sz w:val="22"/>
        </w:rPr>
        <w:t>resecables</w:t>
      </w:r>
      <w:proofErr w:type="spellEnd"/>
      <w:r>
        <w:rPr>
          <w:sz w:val="22"/>
        </w:rPr>
        <w:t>.</w:t>
      </w:r>
    </w:p>
    <w:p w:rsidR="00F14D4C" w:rsidRDefault="00F14D4C" w:rsidP="00F14D4C">
      <w:pPr>
        <w:rPr>
          <w:sz w:val="22"/>
        </w:rPr>
      </w:pPr>
    </w:p>
    <w:p w:rsidR="005D22BC" w:rsidRDefault="004B71BB" w:rsidP="00DB55AF">
      <w:pPr>
        <w:pStyle w:val="Prrafodelista"/>
        <w:numPr>
          <w:ilvl w:val="0"/>
          <w:numId w:val="28"/>
        </w:numPr>
        <w:rPr>
          <w:sz w:val="22"/>
        </w:rPr>
      </w:pPr>
      <w:r w:rsidRPr="00B904E2">
        <w:rPr>
          <w:b/>
          <w:sz w:val="22"/>
        </w:rPr>
        <w:t>Bronquiolos de conducción</w:t>
      </w:r>
      <w:r w:rsidRPr="00B904E2">
        <w:rPr>
          <w:sz w:val="22"/>
        </w:rPr>
        <w:t xml:space="preserve">: 20 a 25 ramificaciones de los bronquios segmentarios terciarios, </w:t>
      </w:r>
      <w:r w:rsidR="005D22BC">
        <w:rPr>
          <w:sz w:val="22"/>
        </w:rPr>
        <w:t>transportan aire, NO poseen glándulas ni alvéolos</w:t>
      </w:r>
      <w:r w:rsidR="00792BC8">
        <w:rPr>
          <w:sz w:val="22"/>
        </w:rPr>
        <w:t xml:space="preserve">; </w:t>
      </w:r>
      <w:r w:rsidR="00792BC8" w:rsidRPr="00B904E2">
        <w:rPr>
          <w:sz w:val="22"/>
        </w:rPr>
        <w:t xml:space="preserve">dan lugar a los </w:t>
      </w:r>
      <w:r w:rsidR="00792BC8" w:rsidRPr="00B904E2">
        <w:rPr>
          <w:b/>
          <w:sz w:val="22"/>
        </w:rPr>
        <w:t>bronquiolos terminales</w:t>
      </w:r>
      <w:r w:rsidR="00792BC8">
        <w:rPr>
          <w:b/>
          <w:sz w:val="22"/>
        </w:rPr>
        <w:t>.</w:t>
      </w:r>
    </w:p>
    <w:p w:rsidR="00F14D4C" w:rsidRPr="00B904E2" w:rsidRDefault="00F14D4C" w:rsidP="005D22BC">
      <w:pPr>
        <w:pStyle w:val="Prrafodelista"/>
        <w:ind w:left="360"/>
        <w:rPr>
          <w:sz w:val="22"/>
        </w:rPr>
      </w:pPr>
    </w:p>
    <w:p w:rsidR="005D22BC" w:rsidRDefault="007D68E1" w:rsidP="00DB55AF">
      <w:pPr>
        <w:pStyle w:val="Prrafodelista"/>
        <w:numPr>
          <w:ilvl w:val="0"/>
          <w:numId w:val="28"/>
        </w:numPr>
        <w:rPr>
          <w:sz w:val="22"/>
        </w:rPr>
      </w:pPr>
      <w:r>
        <w:rPr>
          <w:b/>
          <w:noProof/>
          <w:lang w:val="es-GT" w:eastAsia="es-GT"/>
        </w:rPr>
        <w:drawing>
          <wp:anchor distT="0" distB="0" distL="114300" distR="114300" simplePos="0" relativeHeight="251674624" behindDoc="0" locked="0" layoutInCell="1" allowOverlap="1" wp14:anchorId="58E6D77B" wp14:editId="2AE56745">
            <wp:simplePos x="0" y="0"/>
            <wp:positionH relativeFrom="column">
              <wp:posOffset>5095875</wp:posOffset>
            </wp:positionH>
            <wp:positionV relativeFrom="paragraph">
              <wp:posOffset>42545</wp:posOffset>
            </wp:positionV>
            <wp:extent cx="2181225" cy="2325370"/>
            <wp:effectExtent l="0" t="0" r="9525" b="0"/>
            <wp:wrapSquare wrapText="bothSides"/>
            <wp:docPr id="16" name="Imagen 16" descr="C:\Users\YuryMazariegos\Desktop\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uryMazariegos\Desktop\B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81225" cy="23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22BC">
        <w:rPr>
          <w:sz w:val="22"/>
        </w:rPr>
        <w:t xml:space="preserve">Cada </w:t>
      </w:r>
      <w:r w:rsidR="005D22BC" w:rsidRPr="005D22BC">
        <w:rPr>
          <w:b/>
          <w:sz w:val="22"/>
        </w:rPr>
        <w:t>bronquiolo terminal</w:t>
      </w:r>
      <w:r w:rsidR="005D22BC">
        <w:rPr>
          <w:sz w:val="22"/>
        </w:rPr>
        <w:t xml:space="preserve"> da origen a </w:t>
      </w:r>
      <w:r w:rsidR="005D22BC" w:rsidRPr="005D22BC">
        <w:rPr>
          <w:b/>
          <w:sz w:val="22"/>
        </w:rPr>
        <w:t>bronquiolos respiratorios</w:t>
      </w:r>
      <w:r w:rsidR="005D22BC">
        <w:rPr>
          <w:sz w:val="22"/>
        </w:rPr>
        <w:t xml:space="preserve">, que tienen </w:t>
      </w:r>
      <w:r w:rsidR="005D22BC" w:rsidRPr="005D22BC">
        <w:rPr>
          <w:b/>
          <w:sz w:val="22"/>
        </w:rPr>
        <w:t>alvéolos</w:t>
      </w:r>
      <w:r w:rsidR="005D22BC">
        <w:rPr>
          <w:sz w:val="22"/>
        </w:rPr>
        <w:t xml:space="preserve"> desde su luz</w:t>
      </w:r>
      <w:r w:rsidR="007B39D2">
        <w:rPr>
          <w:sz w:val="22"/>
        </w:rPr>
        <w:t xml:space="preserve">; los </w:t>
      </w:r>
      <w:r w:rsidR="007B39D2" w:rsidRPr="007B39D2">
        <w:rPr>
          <w:b/>
          <w:sz w:val="22"/>
        </w:rPr>
        <w:t>bronquiolos respiratorios</w:t>
      </w:r>
      <w:r w:rsidR="007B39D2">
        <w:rPr>
          <w:sz w:val="22"/>
        </w:rPr>
        <w:t xml:space="preserve"> participan en el </w:t>
      </w:r>
      <w:r w:rsidR="007B39D2" w:rsidRPr="007B39D2">
        <w:rPr>
          <w:b/>
          <w:sz w:val="22"/>
        </w:rPr>
        <w:t>transporte</w:t>
      </w:r>
      <w:r w:rsidR="007B39D2">
        <w:rPr>
          <w:sz w:val="22"/>
        </w:rPr>
        <w:t xml:space="preserve"> e </w:t>
      </w:r>
      <w:r w:rsidR="007B39D2" w:rsidRPr="007B39D2">
        <w:rPr>
          <w:b/>
          <w:sz w:val="22"/>
        </w:rPr>
        <w:t>intercambio de gases</w:t>
      </w:r>
      <w:r w:rsidR="007B39D2">
        <w:rPr>
          <w:sz w:val="22"/>
        </w:rPr>
        <w:t>.</w:t>
      </w:r>
    </w:p>
    <w:p w:rsidR="00E34BC8" w:rsidRPr="00E34BC8" w:rsidRDefault="00E34BC8" w:rsidP="00E34BC8">
      <w:pPr>
        <w:pStyle w:val="Prrafodelista"/>
        <w:rPr>
          <w:sz w:val="22"/>
        </w:rPr>
      </w:pPr>
    </w:p>
    <w:p w:rsidR="00E34BC8" w:rsidRDefault="00E34BC8" w:rsidP="00DB55AF">
      <w:pPr>
        <w:pStyle w:val="Prrafodelista"/>
        <w:numPr>
          <w:ilvl w:val="0"/>
          <w:numId w:val="28"/>
        </w:numPr>
        <w:rPr>
          <w:sz w:val="22"/>
        </w:rPr>
      </w:pPr>
      <w:r>
        <w:rPr>
          <w:sz w:val="22"/>
        </w:rPr>
        <w:t xml:space="preserve">Cada </w:t>
      </w:r>
      <w:r>
        <w:rPr>
          <w:b/>
          <w:sz w:val="22"/>
        </w:rPr>
        <w:t xml:space="preserve">bronquiolo respiratorio </w:t>
      </w:r>
      <w:r>
        <w:rPr>
          <w:sz w:val="22"/>
        </w:rPr>
        <w:t xml:space="preserve">da origen a 2-11 </w:t>
      </w:r>
      <w:r>
        <w:rPr>
          <w:b/>
          <w:sz w:val="22"/>
        </w:rPr>
        <w:t>conductos alveolares</w:t>
      </w:r>
      <w:r>
        <w:rPr>
          <w:sz w:val="22"/>
        </w:rPr>
        <w:t>.</w:t>
      </w:r>
    </w:p>
    <w:p w:rsidR="00E34BC8" w:rsidRDefault="00E34BC8" w:rsidP="00DB55AF">
      <w:pPr>
        <w:pStyle w:val="Prrafodelista"/>
        <w:numPr>
          <w:ilvl w:val="0"/>
          <w:numId w:val="28"/>
        </w:numPr>
        <w:rPr>
          <w:sz w:val="22"/>
        </w:rPr>
      </w:pPr>
      <w:r>
        <w:rPr>
          <w:sz w:val="22"/>
        </w:rPr>
        <w:t xml:space="preserve">Los </w:t>
      </w:r>
      <w:r>
        <w:rPr>
          <w:b/>
          <w:sz w:val="22"/>
        </w:rPr>
        <w:t>conductos alveolares</w:t>
      </w:r>
      <w:r>
        <w:rPr>
          <w:sz w:val="22"/>
        </w:rPr>
        <w:t xml:space="preserve"> son vías respiratorias alargadas, densamente revestidas de alvéolos, que conducen a espacios comunes los </w:t>
      </w:r>
      <w:r>
        <w:rPr>
          <w:b/>
          <w:sz w:val="22"/>
        </w:rPr>
        <w:t>sacos alveolares</w:t>
      </w:r>
      <w:r>
        <w:rPr>
          <w:sz w:val="22"/>
        </w:rPr>
        <w:t xml:space="preserve">, cada conducto alveolar origina de </w:t>
      </w:r>
      <w:r w:rsidRPr="00E34BC8">
        <w:rPr>
          <w:b/>
          <w:sz w:val="22"/>
        </w:rPr>
        <w:t>5-6 sacos alveolares</w:t>
      </w:r>
      <w:r>
        <w:rPr>
          <w:sz w:val="22"/>
        </w:rPr>
        <w:t>.</w:t>
      </w:r>
    </w:p>
    <w:p w:rsidR="007B39D2" w:rsidRPr="007B39D2" w:rsidRDefault="007B39D2" w:rsidP="007B39D2">
      <w:pPr>
        <w:pStyle w:val="Prrafodelista"/>
        <w:rPr>
          <w:sz w:val="22"/>
        </w:rPr>
      </w:pPr>
    </w:p>
    <w:p w:rsidR="00E34BC8" w:rsidRPr="00E34BC8" w:rsidRDefault="00E34BC8" w:rsidP="00DB55AF">
      <w:pPr>
        <w:pStyle w:val="Prrafodelista"/>
        <w:numPr>
          <w:ilvl w:val="0"/>
          <w:numId w:val="28"/>
        </w:numPr>
        <w:rPr>
          <w:sz w:val="22"/>
        </w:rPr>
      </w:pPr>
      <w:r w:rsidRPr="00E34BC8">
        <w:rPr>
          <w:sz w:val="22"/>
        </w:rPr>
        <w:t>En los</w:t>
      </w:r>
      <w:r>
        <w:rPr>
          <w:b/>
          <w:sz w:val="22"/>
        </w:rPr>
        <w:t xml:space="preserve"> sacos alveolares </w:t>
      </w:r>
      <w:r>
        <w:rPr>
          <w:sz w:val="22"/>
        </w:rPr>
        <w:t>se abren los racimos de alvéolos.</w:t>
      </w:r>
    </w:p>
    <w:p w:rsidR="007B39D2" w:rsidRDefault="007B39D2" w:rsidP="00DB55AF">
      <w:pPr>
        <w:pStyle w:val="Prrafodelista"/>
        <w:numPr>
          <w:ilvl w:val="0"/>
          <w:numId w:val="28"/>
        </w:numPr>
        <w:rPr>
          <w:sz w:val="22"/>
        </w:rPr>
      </w:pPr>
      <w:r>
        <w:rPr>
          <w:b/>
          <w:sz w:val="22"/>
        </w:rPr>
        <w:t xml:space="preserve">Alvéolos pulmonares </w:t>
      </w:r>
      <w:r>
        <w:rPr>
          <w:sz w:val="22"/>
        </w:rPr>
        <w:t>unidad estructural básica de intercambio de gases en el pulmón.</w:t>
      </w:r>
    </w:p>
    <w:p w:rsidR="000153D3" w:rsidRPr="00B904E2" w:rsidRDefault="000153D3" w:rsidP="00DB55AF">
      <w:pPr>
        <w:pStyle w:val="Prrafodelista"/>
        <w:numPr>
          <w:ilvl w:val="0"/>
          <w:numId w:val="28"/>
        </w:numPr>
        <w:rPr>
          <w:sz w:val="22"/>
        </w:rPr>
      </w:pPr>
      <w:r w:rsidRPr="000153D3">
        <w:rPr>
          <w:sz w:val="22"/>
        </w:rPr>
        <w:t>Se desarrollan</w:t>
      </w:r>
      <w:r>
        <w:rPr>
          <w:b/>
          <w:sz w:val="22"/>
        </w:rPr>
        <w:t xml:space="preserve"> alvéolos nuevos </w:t>
      </w:r>
      <w:r w:rsidRPr="000153D3">
        <w:rPr>
          <w:sz w:val="22"/>
        </w:rPr>
        <w:t>hasta los</w:t>
      </w:r>
      <w:r>
        <w:rPr>
          <w:b/>
          <w:sz w:val="22"/>
        </w:rPr>
        <w:t xml:space="preserve"> 8 años (300 millones </w:t>
      </w:r>
      <w:r w:rsidRPr="000153D3">
        <w:rPr>
          <w:sz w:val="22"/>
        </w:rPr>
        <w:t>aprox)</w:t>
      </w:r>
      <w:r>
        <w:rPr>
          <w:b/>
          <w:sz w:val="22"/>
        </w:rPr>
        <w:t>.</w:t>
      </w:r>
    </w:p>
    <w:p w:rsidR="00F14D4C" w:rsidRDefault="0001475C" w:rsidP="0001475C">
      <w:pPr>
        <w:pStyle w:val="Ttulo2"/>
      </w:pPr>
      <w:r>
        <w:lastRenderedPageBreak/>
        <w:t>Vascularización de Pulmones y Pleuras</w:t>
      </w:r>
    </w:p>
    <w:p w:rsidR="00F14D4C" w:rsidRPr="000B07B9" w:rsidRDefault="00C036F2" w:rsidP="00DB55AF">
      <w:pPr>
        <w:pStyle w:val="Prrafodelista"/>
        <w:numPr>
          <w:ilvl w:val="0"/>
          <w:numId w:val="31"/>
        </w:numPr>
        <w:ind w:left="360"/>
        <w:rPr>
          <w:sz w:val="22"/>
        </w:rPr>
      </w:pPr>
      <w:r w:rsidRPr="000B07B9">
        <w:rPr>
          <w:sz w:val="22"/>
        </w:rPr>
        <w:t xml:space="preserve">Cada pulmón tiene una </w:t>
      </w:r>
      <w:r w:rsidRPr="000B07B9">
        <w:rPr>
          <w:b/>
          <w:sz w:val="22"/>
        </w:rPr>
        <w:t>arteria pulmonar</w:t>
      </w:r>
      <w:r w:rsidRPr="000B07B9">
        <w:rPr>
          <w:sz w:val="22"/>
        </w:rPr>
        <w:t xml:space="preserve"> que lo irriga y </w:t>
      </w:r>
      <w:r w:rsidRPr="000B07B9">
        <w:rPr>
          <w:b/>
          <w:sz w:val="22"/>
        </w:rPr>
        <w:t>dos venas pulmonares</w:t>
      </w:r>
      <w:r w:rsidRPr="000B07B9">
        <w:rPr>
          <w:sz w:val="22"/>
        </w:rPr>
        <w:t xml:space="preserve"> que drenan la sangre de él.</w:t>
      </w:r>
    </w:p>
    <w:p w:rsidR="00F14D4C" w:rsidRPr="000B07B9" w:rsidRDefault="00C036F2" w:rsidP="00DB55AF">
      <w:pPr>
        <w:pStyle w:val="Prrafodelista"/>
        <w:numPr>
          <w:ilvl w:val="0"/>
          <w:numId w:val="31"/>
        </w:numPr>
        <w:ind w:left="360"/>
        <w:rPr>
          <w:sz w:val="22"/>
        </w:rPr>
      </w:pPr>
      <w:r w:rsidRPr="000B07B9">
        <w:rPr>
          <w:b/>
          <w:sz w:val="22"/>
        </w:rPr>
        <w:t>Las arterias pulmonares</w:t>
      </w:r>
      <w:r w:rsidRPr="000B07B9">
        <w:rPr>
          <w:sz w:val="22"/>
        </w:rPr>
        <w:t xml:space="preserve"> se originan del </w:t>
      </w:r>
      <w:r w:rsidRPr="000B07B9">
        <w:rPr>
          <w:b/>
          <w:sz w:val="22"/>
        </w:rPr>
        <w:t>tronco pulmonar</w:t>
      </w:r>
      <w:r w:rsidRPr="000B07B9">
        <w:rPr>
          <w:sz w:val="22"/>
        </w:rPr>
        <w:t xml:space="preserve"> a nivel del </w:t>
      </w:r>
      <w:r w:rsidRPr="000B07B9">
        <w:rPr>
          <w:b/>
          <w:sz w:val="22"/>
        </w:rPr>
        <w:t>ángulo esternal</w:t>
      </w:r>
      <w:r w:rsidRPr="000B07B9">
        <w:rPr>
          <w:sz w:val="22"/>
        </w:rPr>
        <w:t xml:space="preserve">, transportan </w:t>
      </w:r>
      <w:r w:rsidRPr="000B07B9">
        <w:rPr>
          <w:b/>
          <w:sz w:val="22"/>
        </w:rPr>
        <w:t>sangre pobre en O</w:t>
      </w:r>
      <w:r w:rsidRPr="000B07B9">
        <w:rPr>
          <w:b/>
          <w:sz w:val="22"/>
          <w:vertAlign w:val="subscript"/>
        </w:rPr>
        <w:t>2</w:t>
      </w:r>
      <w:r w:rsidR="00F35287" w:rsidRPr="000B07B9">
        <w:rPr>
          <w:sz w:val="22"/>
        </w:rPr>
        <w:t xml:space="preserve"> hacia los pulmones para su oxigenación; </w:t>
      </w:r>
      <w:r w:rsidR="00F35287" w:rsidRPr="000B07B9">
        <w:rPr>
          <w:b/>
          <w:sz w:val="22"/>
        </w:rPr>
        <w:t>Cada arteria</w:t>
      </w:r>
      <w:r w:rsidR="00F35287" w:rsidRPr="000B07B9">
        <w:rPr>
          <w:sz w:val="22"/>
        </w:rPr>
        <w:t xml:space="preserve"> se divide secundariamente en </w:t>
      </w:r>
      <w:r w:rsidR="00F35287" w:rsidRPr="000B07B9">
        <w:rPr>
          <w:b/>
          <w:sz w:val="22"/>
        </w:rPr>
        <w:t>arterias lobulares</w:t>
      </w:r>
      <w:r w:rsidR="00F35287" w:rsidRPr="000B07B9">
        <w:rPr>
          <w:sz w:val="22"/>
        </w:rPr>
        <w:t>.</w:t>
      </w:r>
    </w:p>
    <w:p w:rsidR="00F35287" w:rsidRDefault="00F35287" w:rsidP="000B07B9">
      <w:pPr>
        <w:rPr>
          <w:sz w:val="22"/>
        </w:rPr>
      </w:pPr>
    </w:p>
    <w:p w:rsidR="00F35287" w:rsidRPr="000B07B9" w:rsidRDefault="00F35287" w:rsidP="00DB55AF">
      <w:pPr>
        <w:pStyle w:val="Prrafodelista"/>
        <w:numPr>
          <w:ilvl w:val="0"/>
          <w:numId w:val="31"/>
        </w:numPr>
        <w:ind w:left="360"/>
        <w:rPr>
          <w:sz w:val="22"/>
        </w:rPr>
      </w:pPr>
      <w:r w:rsidRPr="000B07B9">
        <w:rPr>
          <w:b/>
          <w:sz w:val="22"/>
        </w:rPr>
        <w:t>Las arterias lobulares derecha e izquierda</w:t>
      </w:r>
      <w:r w:rsidR="00520D38" w:rsidRPr="000B07B9">
        <w:rPr>
          <w:sz w:val="22"/>
        </w:rPr>
        <w:t xml:space="preserve"> para el lóbulo superior, se originan antes de entrar al hilio</w:t>
      </w:r>
      <w:r w:rsidR="000B07B9" w:rsidRPr="000B07B9">
        <w:rPr>
          <w:sz w:val="22"/>
        </w:rPr>
        <w:t xml:space="preserve">; desciende </w:t>
      </w:r>
      <w:r w:rsidR="000B07B9" w:rsidRPr="000B07B9">
        <w:rPr>
          <w:b/>
          <w:sz w:val="22"/>
        </w:rPr>
        <w:t>posterolateral</w:t>
      </w:r>
      <w:r w:rsidR="000B07B9" w:rsidRPr="000B07B9">
        <w:rPr>
          <w:sz w:val="22"/>
        </w:rPr>
        <w:t xml:space="preserve"> al </w:t>
      </w:r>
      <w:r w:rsidR="000B07B9" w:rsidRPr="000B07B9">
        <w:rPr>
          <w:b/>
          <w:sz w:val="22"/>
        </w:rPr>
        <w:t>bronquio principal</w:t>
      </w:r>
      <w:r w:rsidR="000B07B9" w:rsidRPr="000B07B9">
        <w:rPr>
          <w:sz w:val="22"/>
        </w:rPr>
        <w:t xml:space="preserve"> como </w:t>
      </w:r>
      <w:r w:rsidR="000B07B9" w:rsidRPr="000B07B9">
        <w:rPr>
          <w:b/>
          <w:sz w:val="22"/>
        </w:rPr>
        <w:t xml:space="preserve">arteria lobular inferior </w:t>
      </w:r>
      <w:r w:rsidR="000B07B9" w:rsidRPr="000B07B9">
        <w:rPr>
          <w:sz w:val="22"/>
        </w:rPr>
        <w:t xml:space="preserve">en el pulmón </w:t>
      </w:r>
      <w:r w:rsidR="000B07B9" w:rsidRPr="000B07B9">
        <w:rPr>
          <w:b/>
          <w:sz w:val="22"/>
        </w:rPr>
        <w:t>izquierdo</w:t>
      </w:r>
      <w:r w:rsidR="000B07B9" w:rsidRPr="000B07B9">
        <w:rPr>
          <w:sz w:val="22"/>
        </w:rPr>
        <w:t xml:space="preserve"> y como </w:t>
      </w:r>
      <w:r w:rsidR="000B07B9" w:rsidRPr="000B07B9">
        <w:rPr>
          <w:b/>
          <w:sz w:val="22"/>
        </w:rPr>
        <w:t>arteria intermedia</w:t>
      </w:r>
      <w:r w:rsidR="000B07B9" w:rsidRPr="000B07B9">
        <w:rPr>
          <w:sz w:val="22"/>
        </w:rPr>
        <w:t xml:space="preserve"> que se divide en </w:t>
      </w:r>
      <w:r w:rsidR="000B07B9" w:rsidRPr="000B07B9">
        <w:rPr>
          <w:b/>
          <w:sz w:val="22"/>
        </w:rPr>
        <w:t>arterias lobulares inferior y media</w:t>
      </w:r>
      <w:r w:rsidR="000B07B9" w:rsidRPr="000B07B9">
        <w:rPr>
          <w:sz w:val="22"/>
        </w:rPr>
        <w:t xml:space="preserve"> en el pulmón </w:t>
      </w:r>
      <w:r w:rsidR="000B07B9" w:rsidRPr="000B07B9">
        <w:rPr>
          <w:b/>
          <w:sz w:val="22"/>
        </w:rPr>
        <w:t>derecho</w:t>
      </w:r>
      <w:r w:rsidR="00520D38" w:rsidRPr="000B07B9">
        <w:rPr>
          <w:sz w:val="22"/>
        </w:rPr>
        <w:t>.</w:t>
      </w:r>
    </w:p>
    <w:p w:rsidR="000B07B9" w:rsidRDefault="000B07B9" w:rsidP="000B07B9">
      <w:pPr>
        <w:rPr>
          <w:sz w:val="22"/>
        </w:rPr>
      </w:pPr>
    </w:p>
    <w:p w:rsidR="000B07B9" w:rsidRPr="000B07B9" w:rsidRDefault="000B07B9" w:rsidP="00DB55AF">
      <w:pPr>
        <w:pStyle w:val="Prrafodelista"/>
        <w:numPr>
          <w:ilvl w:val="0"/>
          <w:numId w:val="31"/>
        </w:numPr>
        <w:ind w:left="360"/>
        <w:rPr>
          <w:sz w:val="22"/>
        </w:rPr>
      </w:pPr>
      <w:r w:rsidRPr="000B07B9">
        <w:rPr>
          <w:b/>
          <w:sz w:val="22"/>
        </w:rPr>
        <w:t>Las arterias lobulares</w:t>
      </w:r>
      <w:r w:rsidRPr="000B07B9">
        <w:rPr>
          <w:sz w:val="22"/>
        </w:rPr>
        <w:t xml:space="preserve"> se dividen en </w:t>
      </w:r>
      <w:r w:rsidRPr="000B07B9">
        <w:rPr>
          <w:b/>
          <w:sz w:val="22"/>
        </w:rPr>
        <w:t>arterias segmentarias terciarias</w:t>
      </w:r>
      <w:r w:rsidRPr="000B07B9">
        <w:rPr>
          <w:sz w:val="22"/>
        </w:rPr>
        <w:t>.</w:t>
      </w:r>
    </w:p>
    <w:p w:rsidR="000B07B9" w:rsidRPr="000B07B9" w:rsidRDefault="000B07B9" w:rsidP="00DB55AF">
      <w:pPr>
        <w:pStyle w:val="Prrafodelista"/>
        <w:numPr>
          <w:ilvl w:val="0"/>
          <w:numId w:val="31"/>
        </w:numPr>
        <w:ind w:left="360"/>
        <w:rPr>
          <w:sz w:val="22"/>
        </w:rPr>
      </w:pPr>
      <w:r w:rsidRPr="000B07B9">
        <w:rPr>
          <w:b/>
          <w:sz w:val="22"/>
        </w:rPr>
        <w:t>Las arterias y los bronquios</w:t>
      </w:r>
      <w:r w:rsidRPr="000B07B9">
        <w:rPr>
          <w:sz w:val="22"/>
        </w:rPr>
        <w:t>, se ramifican simultáneamente y recorren caminos paralelos.</w:t>
      </w:r>
    </w:p>
    <w:p w:rsidR="00F14D4C" w:rsidRDefault="00F14D4C" w:rsidP="00F14D4C">
      <w:pPr>
        <w:rPr>
          <w:sz w:val="22"/>
        </w:rPr>
      </w:pPr>
    </w:p>
    <w:p w:rsidR="00F14D4C" w:rsidRPr="00FB7078" w:rsidRDefault="00B03970" w:rsidP="00DB55AF">
      <w:pPr>
        <w:pStyle w:val="Prrafodelista"/>
        <w:numPr>
          <w:ilvl w:val="0"/>
          <w:numId w:val="32"/>
        </w:numPr>
        <w:ind w:left="360"/>
        <w:rPr>
          <w:sz w:val="22"/>
        </w:rPr>
      </w:pPr>
      <w:r w:rsidRPr="00FB7078">
        <w:rPr>
          <w:b/>
          <w:sz w:val="22"/>
        </w:rPr>
        <w:t>Una vena pulmonar superior y una inferior</w:t>
      </w:r>
      <w:r w:rsidR="00D75ED0" w:rsidRPr="00FB7078">
        <w:rPr>
          <w:sz w:val="22"/>
        </w:rPr>
        <w:t>: transportan sangre rica en O2 desde los correspondientes lóbulos de cada pulmón hasta el atrio izquierdo.</w:t>
      </w:r>
    </w:p>
    <w:p w:rsidR="00D75ED0" w:rsidRPr="00FB7078" w:rsidRDefault="00D75ED0" w:rsidP="00DB55AF">
      <w:pPr>
        <w:pStyle w:val="Prrafodelista"/>
        <w:numPr>
          <w:ilvl w:val="0"/>
          <w:numId w:val="32"/>
        </w:numPr>
        <w:ind w:left="360"/>
        <w:rPr>
          <w:sz w:val="22"/>
        </w:rPr>
      </w:pPr>
      <w:r w:rsidRPr="00FB7078">
        <w:rPr>
          <w:b/>
          <w:sz w:val="22"/>
        </w:rPr>
        <w:t>La vena lobular media</w:t>
      </w:r>
      <w:r w:rsidRPr="00FB7078">
        <w:rPr>
          <w:sz w:val="22"/>
        </w:rPr>
        <w:t xml:space="preserve"> es tributaria de la vena pulmonar superior derecha</w:t>
      </w:r>
      <w:r w:rsidR="009F3567" w:rsidRPr="00FB7078">
        <w:rPr>
          <w:sz w:val="22"/>
        </w:rPr>
        <w:t>.</w:t>
      </w:r>
    </w:p>
    <w:p w:rsidR="00F14D4C" w:rsidRDefault="00F14D4C" w:rsidP="00FB7078">
      <w:pPr>
        <w:rPr>
          <w:sz w:val="22"/>
        </w:rPr>
      </w:pPr>
    </w:p>
    <w:p w:rsidR="00F14D4C" w:rsidRPr="00FB7078" w:rsidRDefault="009F3567" w:rsidP="00DB55AF">
      <w:pPr>
        <w:pStyle w:val="Prrafodelista"/>
        <w:numPr>
          <w:ilvl w:val="0"/>
          <w:numId w:val="32"/>
        </w:numPr>
        <w:ind w:left="360"/>
        <w:rPr>
          <w:sz w:val="22"/>
        </w:rPr>
      </w:pPr>
      <w:r w:rsidRPr="00FB7078">
        <w:rPr>
          <w:b/>
          <w:sz w:val="22"/>
        </w:rPr>
        <w:t xml:space="preserve">Las venas pulmonares </w:t>
      </w:r>
      <w:r w:rsidRPr="00FB7078">
        <w:rPr>
          <w:sz w:val="22"/>
        </w:rPr>
        <w:t>siguen en el pulmón un curso independiente, recibiendo sangre desde los segmentos broncopulmonares.</w:t>
      </w:r>
    </w:p>
    <w:p w:rsidR="009F3567" w:rsidRDefault="009F3567" w:rsidP="00DB55AF">
      <w:pPr>
        <w:pStyle w:val="Prrafodelista"/>
        <w:numPr>
          <w:ilvl w:val="0"/>
          <w:numId w:val="32"/>
        </w:numPr>
        <w:ind w:left="360"/>
        <w:rPr>
          <w:sz w:val="22"/>
        </w:rPr>
      </w:pPr>
      <w:r w:rsidRPr="00FB7078">
        <w:rPr>
          <w:b/>
          <w:sz w:val="22"/>
        </w:rPr>
        <w:t>Las venas de la pleura parietal</w:t>
      </w:r>
      <w:r w:rsidRPr="00FB7078">
        <w:rPr>
          <w:sz w:val="22"/>
        </w:rPr>
        <w:t xml:space="preserve"> se unen a las venas sistémicas en las partes adyacentes de la pared torácica.</w:t>
      </w:r>
    </w:p>
    <w:p w:rsidR="00FB7078" w:rsidRDefault="00FB7078" w:rsidP="00FB7078">
      <w:pPr>
        <w:pStyle w:val="Prrafodelista"/>
        <w:ind w:left="360"/>
        <w:rPr>
          <w:sz w:val="22"/>
        </w:rPr>
      </w:pPr>
    </w:p>
    <w:p w:rsidR="00FB7078" w:rsidRDefault="00FB7078" w:rsidP="00DB55AF">
      <w:pPr>
        <w:pStyle w:val="Prrafodelista"/>
        <w:numPr>
          <w:ilvl w:val="0"/>
          <w:numId w:val="32"/>
        </w:numPr>
        <w:ind w:left="360"/>
        <w:rPr>
          <w:sz w:val="22"/>
        </w:rPr>
      </w:pPr>
      <w:r>
        <w:rPr>
          <w:b/>
          <w:sz w:val="22"/>
        </w:rPr>
        <w:t>Las dos arterias bronquiales</w:t>
      </w:r>
      <w:r>
        <w:rPr>
          <w:sz w:val="22"/>
        </w:rPr>
        <w:t xml:space="preserve"> proporcionan sangre para nutrir las estructuras de la </w:t>
      </w:r>
      <w:r w:rsidRPr="00FB7078">
        <w:rPr>
          <w:b/>
          <w:sz w:val="22"/>
        </w:rPr>
        <w:t>raíz de los pulmones</w:t>
      </w:r>
      <w:r>
        <w:rPr>
          <w:sz w:val="22"/>
        </w:rPr>
        <w:t xml:space="preserve">, tejidos de </w:t>
      </w:r>
      <w:r w:rsidRPr="00FB7078">
        <w:rPr>
          <w:b/>
          <w:sz w:val="22"/>
        </w:rPr>
        <w:t>sostén pulmonar</w:t>
      </w:r>
      <w:r>
        <w:rPr>
          <w:sz w:val="22"/>
        </w:rPr>
        <w:t xml:space="preserve"> y </w:t>
      </w:r>
      <w:r w:rsidRPr="00FB7078">
        <w:rPr>
          <w:b/>
          <w:sz w:val="22"/>
        </w:rPr>
        <w:t>pleura visceral</w:t>
      </w:r>
      <w:r>
        <w:rPr>
          <w:sz w:val="22"/>
        </w:rPr>
        <w:t>.</w:t>
      </w:r>
    </w:p>
    <w:p w:rsidR="00527573" w:rsidRDefault="00527573" w:rsidP="00DB55AF">
      <w:pPr>
        <w:pStyle w:val="Prrafodelista"/>
        <w:numPr>
          <w:ilvl w:val="0"/>
          <w:numId w:val="32"/>
        </w:numPr>
        <w:ind w:left="360"/>
        <w:rPr>
          <w:sz w:val="22"/>
        </w:rPr>
      </w:pPr>
      <w:r w:rsidRPr="00527573">
        <w:rPr>
          <w:b/>
          <w:sz w:val="22"/>
        </w:rPr>
        <w:t>Las dos arterias bronquiales derechas</w:t>
      </w:r>
      <w:r w:rsidRPr="00527573">
        <w:rPr>
          <w:sz w:val="22"/>
        </w:rPr>
        <w:t xml:space="preserve"> y la </w:t>
      </w:r>
      <w:r w:rsidRPr="00527573">
        <w:rPr>
          <w:b/>
          <w:sz w:val="22"/>
        </w:rPr>
        <w:t>única arteria bronquial izquierda</w:t>
      </w:r>
      <w:r w:rsidRPr="00527573">
        <w:rPr>
          <w:sz w:val="22"/>
        </w:rPr>
        <w:t xml:space="preserve"> se originan de la aorta torácica</w:t>
      </w:r>
      <w:r>
        <w:rPr>
          <w:sz w:val="22"/>
        </w:rPr>
        <w:t xml:space="preserve"> (l</w:t>
      </w:r>
      <w:r w:rsidRPr="00527573">
        <w:rPr>
          <w:b/>
          <w:sz w:val="22"/>
        </w:rPr>
        <w:t>a izquierda</w:t>
      </w:r>
      <w:r>
        <w:rPr>
          <w:sz w:val="22"/>
        </w:rPr>
        <w:t xml:space="preserve"> también puede de arterias intercostales superiores o de la arteria bronquial superior izquierda)</w:t>
      </w:r>
      <w:r w:rsidRPr="00527573">
        <w:rPr>
          <w:sz w:val="22"/>
        </w:rPr>
        <w:t>.</w:t>
      </w:r>
    </w:p>
    <w:p w:rsidR="000A4BD3" w:rsidRDefault="000A4BD3" w:rsidP="000A4BD3">
      <w:pPr>
        <w:pStyle w:val="Prrafodelista"/>
        <w:ind w:left="360"/>
        <w:rPr>
          <w:sz w:val="22"/>
        </w:rPr>
      </w:pPr>
    </w:p>
    <w:p w:rsidR="000A4BD3" w:rsidRDefault="000A4BD3" w:rsidP="00DB55AF">
      <w:pPr>
        <w:pStyle w:val="Prrafodelista"/>
        <w:numPr>
          <w:ilvl w:val="0"/>
          <w:numId w:val="32"/>
        </w:numPr>
        <w:ind w:left="360"/>
        <w:rPr>
          <w:sz w:val="22"/>
        </w:rPr>
      </w:pPr>
      <w:r w:rsidRPr="000A4BD3">
        <w:rPr>
          <w:b/>
          <w:sz w:val="22"/>
        </w:rPr>
        <w:t>Las arterias bronquiales</w:t>
      </w:r>
      <w:r>
        <w:rPr>
          <w:sz w:val="22"/>
        </w:rPr>
        <w:t xml:space="preserve"> dan ramas para la parte superior del esófago y luego discurren a lo largo de las caras posteriores de los bronquios principales, irrigándolos.</w:t>
      </w:r>
    </w:p>
    <w:p w:rsidR="000A4BD3" w:rsidRDefault="000A4BD3" w:rsidP="00DB55AF">
      <w:pPr>
        <w:pStyle w:val="Prrafodelista"/>
        <w:numPr>
          <w:ilvl w:val="0"/>
          <w:numId w:val="32"/>
        </w:numPr>
        <w:ind w:left="360"/>
        <w:rPr>
          <w:sz w:val="22"/>
        </w:rPr>
      </w:pPr>
      <w:r w:rsidRPr="000A4BD3">
        <w:rPr>
          <w:b/>
          <w:sz w:val="22"/>
        </w:rPr>
        <w:t>Las ramas más distales de las arterias bronquiales</w:t>
      </w:r>
      <w:r>
        <w:rPr>
          <w:sz w:val="22"/>
        </w:rPr>
        <w:t xml:space="preserve"> se anastomosan con ramas de las </w:t>
      </w:r>
      <w:r w:rsidRPr="000A4BD3">
        <w:rPr>
          <w:b/>
          <w:sz w:val="22"/>
        </w:rPr>
        <w:t>arterias pulmonares</w:t>
      </w:r>
      <w:r>
        <w:rPr>
          <w:sz w:val="22"/>
        </w:rPr>
        <w:t xml:space="preserve"> en las paredes de los bronquiolos y en la pleura visceral.</w:t>
      </w:r>
    </w:p>
    <w:p w:rsidR="000A4BD3" w:rsidRDefault="000A4BD3" w:rsidP="00DB55AF">
      <w:pPr>
        <w:pStyle w:val="Prrafodelista"/>
        <w:numPr>
          <w:ilvl w:val="0"/>
          <w:numId w:val="32"/>
        </w:numPr>
        <w:ind w:left="360"/>
        <w:rPr>
          <w:sz w:val="22"/>
        </w:rPr>
      </w:pPr>
      <w:r w:rsidRPr="000A4BD3">
        <w:rPr>
          <w:b/>
          <w:sz w:val="22"/>
        </w:rPr>
        <w:t>La pleura parietal</w:t>
      </w:r>
      <w:r>
        <w:rPr>
          <w:sz w:val="22"/>
        </w:rPr>
        <w:t xml:space="preserve"> es irrigada por las arterias que irrigan la pared torácica.</w:t>
      </w:r>
    </w:p>
    <w:p w:rsidR="0056615E" w:rsidRDefault="0056615E" w:rsidP="0056615E">
      <w:pPr>
        <w:pStyle w:val="Prrafodelista"/>
        <w:ind w:left="360"/>
        <w:rPr>
          <w:sz w:val="22"/>
        </w:rPr>
      </w:pPr>
    </w:p>
    <w:p w:rsidR="004E5546" w:rsidRDefault="0056615E" w:rsidP="00DB55AF">
      <w:pPr>
        <w:pStyle w:val="Prrafodelista"/>
        <w:numPr>
          <w:ilvl w:val="0"/>
          <w:numId w:val="32"/>
        </w:numPr>
        <w:ind w:left="360"/>
        <w:rPr>
          <w:sz w:val="22"/>
        </w:rPr>
      </w:pPr>
      <w:r>
        <w:rPr>
          <w:b/>
          <w:sz w:val="22"/>
        </w:rPr>
        <w:t>Las venas bronquiales</w:t>
      </w:r>
      <w:r w:rsidR="004E5546">
        <w:rPr>
          <w:sz w:val="22"/>
        </w:rPr>
        <w:t xml:space="preserve"> drenan sólo una parte de la sangre aportada a los pulmones por las arterias bronquiales, principal la que está en la porción más proximal de la raíz pulmonar; </w:t>
      </w:r>
    </w:p>
    <w:p w:rsidR="004E5546" w:rsidRPr="004E5546" w:rsidRDefault="004E5546" w:rsidP="004E5546">
      <w:pPr>
        <w:pStyle w:val="Prrafodelista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82816" behindDoc="0" locked="0" layoutInCell="1" allowOverlap="1" wp14:anchorId="5DECC3AB" wp14:editId="5F1B6BA2">
            <wp:simplePos x="0" y="0"/>
            <wp:positionH relativeFrom="column">
              <wp:posOffset>2809875</wp:posOffset>
            </wp:positionH>
            <wp:positionV relativeFrom="paragraph">
              <wp:posOffset>635</wp:posOffset>
            </wp:positionV>
            <wp:extent cx="4448175" cy="2672080"/>
            <wp:effectExtent l="0" t="0" r="9525" b="0"/>
            <wp:wrapSquare wrapText="bothSides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48175" cy="267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15E" w:rsidRDefault="004E5546" w:rsidP="00DB55AF">
      <w:pPr>
        <w:pStyle w:val="Prrafodelista"/>
        <w:numPr>
          <w:ilvl w:val="0"/>
          <w:numId w:val="32"/>
        </w:numPr>
        <w:ind w:left="360"/>
        <w:rPr>
          <w:sz w:val="22"/>
        </w:rPr>
      </w:pPr>
      <w:r>
        <w:rPr>
          <w:b/>
          <w:sz w:val="22"/>
        </w:rPr>
        <w:t>L</w:t>
      </w:r>
      <w:r w:rsidRPr="004E5546">
        <w:rPr>
          <w:b/>
          <w:sz w:val="22"/>
        </w:rPr>
        <w:t>as</w:t>
      </w:r>
      <w:r>
        <w:rPr>
          <w:sz w:val="22"/>
        </w:rPr>
        <w:t xml:space="preserve"> </w:t>
      </w:r>
      <w:r w:rsidRPr="004E5546">
        <w:rPr>
          <w:b/>
          <w:sz w:val="22"/>
        </w:rPr>
        <w:t>venas pulmonares</w:t>
      </w:r>
      <w:r>
        <w:rPr>
          <w:sz w:val="22"/>
        </w:rPr>
        <w:t xml:space="preserve"> drenan el resto (pleura  visceral, regiones periféricas y componentes distales de la raíz del pulmón).</w:t>
      </w:r>
    </w:p>
    <w:p w:rsidR="004E5546" w:rsidRPr="004E5546" w:rsidRDefault="004E5546" w:rsidP="004E5546">
      <w:pPr>
        <w:pStyle w:val="Prrafodelista"/>
        <w:rPr>
          <w:sz w:val="22"/>
        </w:rPr>
      </w:pPr>
    </w:p>
    <w:p w:rsidR="004E5546" w:rsidRDefault="004E5546" w:rsidP="00DB55AF">
      <w:pPr>
        <w:pStyle w:val="Prrafodelista"/>
        <w:numPr>
          <w:ilvl w:val="0"/>
          <w:numId w:val="32"/>
        </w:numPr>
        <w:ind w:left="360"/>
        <w:rPr>
          <w:sz w:val="22"/>
        </w:rPr>
      </w:pPr>
      <w:r w:rsidRPr="004E5546">
        <w:rPr>
          <w:b/>
          <w:sz w:val="22"/>
        </w:rPr>
        <w:t>La vena bronquial derecha</w:t>
      </w:r>
      <w:r>
        <w:rPr>
          <w:sz w:val="22"/>
        </w:rPr>
        <w:t xml:space="preserve"> drena en la </w:t>
      </w:r>
      <w:r w:rsidRPr="004E5546">
        <w:rPr>
          <w:b/>
          <w:sz w:val="22"/>
        </w:rPr>
        <w:t>vena ácigos</w:t>
      </w:r>
    </w:p>
    <w:p w:rsidR="004E5546" w:rsidRDefault="004E5546" w:rsidP="00DB55AF">
      <w:pPr>
        <w:pStyle w:val="Prrafodelista"/>
        <w:numPr>
          <w:ilvl w:val="0"/>
          <w:numId w:val="32"/>
        </w:numPr>
        <w:ind w:left="360"/>
        <w:rPr>
          <w:sz w:val="22"/>
        </w:rPr>
      </w:pPr>
      <w:r w:rsidRPr="004E5546">
        <w:rPr>
          <w:b/>
          <w:sz w:val="22"/>
        </w:rPr>
        <w:t>La vena bronquial izquierda</w:t>
      </w:r>
      <w:r>
        <w:rPr>
          <w:sz w:val="22"/>
        </w:rPr>
        <w:t xml:space="preserve"> drena en la vena hemiácigos accesoria o en la vena intercostal superior izquierda</w:t>
      </w:r>
    </w:p>
    <w:p w:rsidR="000202FA" w:rsidRDefault="000202FA" w:rsidP="000202FA">
      <w:pPr>
        <w:pStyle w:val="Prrafodelista"/>
        <w:ind w:left="360"/>
        <w:rPr>
          <w:sz w:val="22"/>
        </w:rPr>
      </w:pPr>
    </w:p>
    <w:p w:rsidR="004E5546" w:rsidRPr="00527573" w:rsidRDefault="004E5546" w:rsidP="00DB55AF">
      <w:pPr>
        <w:pStyle w:val="Prrafodelista"/>
        <w:numPr>
          <w:ilvl w:val="0"/>
          <w:numId w:val="32"/>
        </w:numPr>
        <w:ind w:left="360"/>
        <w:rPr>
          <w:sz w:val="22"/>
        </w:rPr>
      </w:pPr>
      <w:r>
        <w:rPr>
          <w:b/>
          <w:sz w:val="22"/>
        </w:rPr>
        <w:t xml:space="preserve">Las venas bronquiales </w:t>
      </w:r>
      <w:r>
        <w:rPr>
          <w:sz w:val="22"/>
        </w:rPr>
        <w:t xml:space="preserve">también reciben algo de sangre de las </w:t>
      </w:r>
      <w:r w:rsidRPr="004E5546">
        <w:rPr>
          <w:b/>
          <w:sz w:val="22"/>
        </w:rPr>
        <w:t>venas esofágicas</w:t>
      </w:r>
      <w:r>
        <w:rPr>
          <w:sz w:val="22"/>
        </w:rPr>
        <w:t>.</w:t>
      </w:r>
    </w:p>
    <w:p w:rsidR="000000BB" w:rsidRPr="00BE70C0" w:rsidRDefault="00FD1303" w:rsidP="00BE70C0">
      <w:pPr>
        <w:rPr>
          <w:b/>
          <w:sz w:val="26"/>
          <w:szCs w:val="26"/>
        </w:rPr>
      </w:pPr>
      <w:r w:rsidRPr="00BE70C0">
        <w:rPr>
          <w:b/>
          <w:noProof/>
          <w:sz w:val="22"/>
          <w:lang w:val="es-GT" w:eastAsia="es-GT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EF44665" wp14:editId="5C3D783E">
                <wp:simplePos x="0" y="0"/>
                <wp:positionH relativeFrom="column">
                  <wp:posOffset>314960</wp:posOffset>
                </wp:positionH>
                <wp:positionV relativeFrom="paragraph">
                  <wp:posOffset>-975360</wp:posOffset>
                </wp:positionV>
                <wp:extent cx="6299835" cy="4629150"/>
                <wp:effectExtent l="0" t="0" r="5715" b="0"/>
                <wp:wrapSquare wrapText="bothSides"/>
                <wp:docPr id="22" name="22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835" cy="4629150"/>
                          <a:chOff x="0" y="0"/>
                          <a:chExt cx="5486400" cy="4346368"/>
                        </a:xfrm>
                      </wpg:grpSpPr>
                      <pic:pic xmlns:pic="http://schemas.openxmlformats.org/drawingml/2006/picture">
                        <pic:nvPicPr>
                          <pic:cNvPr id="17" name="Imagen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235033" y="0"/>
                            <a:ext cx="4251367" cy="2161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Imagen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235033" y="2137558"/>
                            <a:ext cx="4227616" cy="2208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Imagen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997527"/>
                            <a:ext cx="1258784" cy="3230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22 Grupo" o:spid="_x0000_s1026" style="position:absolute;margin-left:24.8pt;margin-top:-76.8pt;width:496.05pt;height:364.5pt;z-index:251681792;mso-width-relative:margin;mso-height-relative:margin" coordsize="54864,434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7" o:spid="_x0000_s1027" type="#_x0000_t75" style="position:absolute;left:12350;width:42514;height:216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undjAAAAA2wAAAA8AAABkcnMvZG93bnJldi54bWxET9uKwjAQfRf8hzDCvmm6C2ulaxTXIoqC&#10;YPUDhma2LdtMShO1+vVGEHybw7nOdN6ZWlyodZVlBZ+jCARxbnXFhYLTcTWcgHAeWWNtmRTcyMF8&#10;1u9NMdH2yge6ZL4QIYRdggpK75tESpeXZNCNbEMcuD/bGvQBtoXULV5DuKnlVxSNpcGKQ0OJDS1L&#10;yv+zs1GwTvfbdPm74DuNi9Rm8c5NvmOlPgbd4geEp86/xS/3Rof5MTx/CQfI2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G6d2MAAAADbAAAADwAAAAAAAAAAAAAAAACfAgAA&#10;ZHJzL2Rvd25yZXYueG1sUEsFBgAAAAAEAAQA9wAAAIwDAAAAAA==&#10;">
                  <v:imagedata r:id="rId36" o:title="" croptop="11663f" cropbottom="20180f" cropleft="12080f" cropright="3744f"/>
                  <v:path arrowok="t"/>
                </v:shape>
                <v:shape id="Imagen 18" o:spid="_x0000_s1028" type="#_x0000_t75" style="position:absolute;left:12350;top:21375;width:42276;height:220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/qgHEAAAA2wAAAA8AAABkcnMvZG93bnJldi54bWxEj0FPwzAMhe9I+w+RJ3FjKQhVUJZNbBIS&#10;Fw4tO3D0EtN0a5yqCV337/EBiZut9/ze5/V2Dr2aaExdZAP3qwIUsY2u49bA4fPt7glUysgO+8hk&#10;4EoJtpvFzRorFy9c09TkVkkIpwoN+JyHSutkPQVMqzgQi/Ydx4BZ1rHVbsSLhIdePxRFqQN2LA0e&#10;B9p7sufmJxiwU1Eem3pny6/jh4+n58c6X6Mxt8v59QVUpjn/m/+u353gC6z8IgPoz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j/qgHEAAAA2wAAAA8AAAAAAAAAAAAAAAAA&#10;nwIAAGRycy9kb3ducmV2LnhtbFBLBQYAAAAABAAEAPcAAACQAwAAAAA=&#10;">
                  <v:imagedata r:id="rId37" o:title="" croptop="20363f" cropbottom="10738f" cropleft="12080f" cropright="4020f"/>
                  <v:path arrowok="t"/>
                </v:shape>
                <v:shape id="Imagen 20" o:spid="_x0000_s1029" type="#_x0000_t75" style="position:absolute;top:9975;width:12587;height:323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/OeTAAAAA2wAAAA8AAABkcnMvZG93bnJldi54bWxET01rAjEQvQv+hzAFb262WopsjVKEBS8i&#10;VQ96GzbTbOhmsiZR13/fHAo9Pt73cj24TtwpROtZwWtRgiBuvLZsFJyO9XQBIiZkjZ1nUvCkCOvV&#10;eLTESvsHf9H9kIzIIRwrVNCm1FdSxqYlh7HwPXHmvn1wmDIMRuqAjxzuOjkry3fp0HJuaLGnTUvN&#10;z+HmFFxwvn+z0V5vJtTmGjq/O9ZnpSYvw+cHiERD+hf/ubdawSyvz1/yD5Cr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855MAAAADbAAAADwAAAAAAAAAAAAAAAACfAgAA&#10;ZHJzL2Rvd25yZXYueG1sUEsFBgAAAAAEAAQA9wAAAIwDAAAAAA==&#10;">
                  <v:imagedata r:id="rId38" o:title="" croptop="9442f" cropbottom="5739f" cropleft="5138f" cropright="45681f"/>
                  <v:path arrowok="t"/>
                </v:shape>
                <w10:wrap type="square"/>
              </v:group>
            </w:pict>
          </mc:Fallback>
        </mc:AlternateContent>
      </w:r>
      <w:r w:rsidRPr="00BE70C0">
        <w:rPr>
          <w:b/>
          <w:sz w:val="26"/>
          <w:szCs w:val="26"/>
        </w:rPr>
        <w:t>Los plexos linfáticos pulmonares se comunican libremente.</w:t>
      </w:r>
    </w:p>
    <w:p w:rsidR="00FD1303" w:rsidRPr="00BE70C0" w:rsidRDefault="00FD1303" w:rsidP="00DB55AF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BE70C0">
        <w:rPr>
          <w:b/>
          <w:sz w:val="22"/>
        </w:rPr>
        <w:t>El plexo linfático superficial (subpleural)</w:t>
      </w:r>
      <w:r w:rsidRPr="00BE70C0">
        <w:rPr>
          <w:sz w:val="22"/>
        </w:rPr>
        <w:t xml:space="preserve">: profundo a la </w:t>
      </w:r>
      <w:r w:rsidRPr="00BE70C0">
        <w:rPr>
          <w:b/>
          <w:sz w:val="22"/>
        </w:rPr>
        <w:t>pleura visceral</w:t>
      </w:r>
      <w:r w:rsidRPr="00BE70C0">
        <w:rPr>
          <w:sz w:val="22"/>
        </w:rPr>
        <w:t xml:space="preserve"> y </w:t>
      </w:r>
      <w:r w:rsidRPr="00BE70C0">
        <w:rPr>
          <w:b/>
          <w:sz w:val="22"/>
        </w:rPr>
        <w:t>drena el parénquima</w:t>
      </w:r>
      <w:r w:rsidRPr="00BE70C0">
        <w:rPr>
          <w:sz w:val="22"/>
        </w:rPr>
        <w:t xml:space="preserve"> (tejido) pulmonar y la pleura visceral; </w:t>
      </w:r>
      <w:r w:rsidRPr="00BE70C0">
        <w:rPr>
          <w:b/>
          <w:sz w:val="22"/>
        </w:rPr>
        <w:t>drenan en los nódulos linfáticos broncopulmonares</w:t>
      </w:r>
      <w:r w:rsidRPr="00BE70C0">
        <w:rPr>
          <w:sz w:val="22"/>
        </w:rPr>
        <w:t xml:space="preserve"> (nódulos linfáticos hiliares) en el hilio.</w:t>
      </w:r>
    </w:p>
    <w:p w:rsidR="00F14D4C" w:rsidRDefault="00F14D4C" w:rsidP="00BE70C0">
      <w:pPr>
        <w:rPr>
          <w:sz w:val="22"/>
        </w:rPr>
      </w:pPr>
    </w:p>
    <w:p w:rsidR="004635CC" w:rsidRPr="00BE70C0" w:rsidRDefault="00AE2830" w:rsidP="00DB55AF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BE70C0">
        <w:rPr>
          <w:b/>
          <w:sz w:val="22"/>
        </w:rPr>
        <w:t>El plexo linfático profundo</w:t>
      </w:r>
      <w:r w:rsidRPr="00BE70C0">
        <w:rPr>
          <w:sz w:val="22"/>
        </w:rPr>
        <w:t xml:space="preserve">: </w:t>
      </w:r>
      <w:r w:rsidR="001A00B0" w:rsidRPr="00BE70C0">
        <w:rPr>
          <w:sz w:val="22"/>
        </w:rPr>
        <w:t xml:space="preserve">en la </w:t>
      </w:r>
      <w:r w:rsidR="001A00B0" w:rsidRPr="00BE70C0">
        <w:rPr>
          <w:b/>
          <w:sz w:val="22"/>
        </w:rPr>
        <w:t>submucosa</w:t>
      </w:r>
      <w:r w:rsidR="001A00B0" w:rsidRPr="00BE70C0">
        <w:rPr>
          <w:sz w:val="22"/>
        </w:rPr>
        <w:t xml:space="preserve"> de los bronquios y el tejido conectivo peribronquial; </w:t>
      </w:r>
      <w:r w:rsidR="001A00B0" w:rsidRPr="00BE70C0">
        <w:rPr>
          <w:b/>
          <w:sz w:val="22"/>
        </w:rPr>
        <w:t>drena</w:t>
      </w:r>
      <w:r w:rsidR="001A00B0" w:rsidRPr="00BE70C0">
        <w:rPr>
          <w:sz w:val="22"/>
        </w:rPr>
        <w:t xml:space="preserve"> la raíz del pulmón; </w:t>
      </w:r>
      <w:r w:rsidR="001A00B0" w:rsidRPr="00BE70C0">
        <w:rPr>
          <w:b/>
          <w:sz w:val="22"/>
        </w:rPr>
        <w:t>drenan</w:t>
      </w:r>
      <w:r w:rsidR="001A00B0" w:rsidRPr="00BE70C0">
        <w:rPr>
          <w:sz w:val="22"/>
        </w:rPr>
        <w:t xml:space="preserve"> en los </w:t>
      </w:r>
      <w:r w:rsidR="001A00B0" w:rsidRPr="00BE70C0">
        <w:rPr>
          <w:b/>
          <w:sz w:val="22"/>
        </w:rPr>
        <w:t>nódulos linfáticos pulmonares intrínsecos</w:t>
      </w:r>
      <w:r w:rsidR="001A00B0" w:rsidRPr="00BE70C0">
        <w:rPr>
          <w:sz w:val="22"/>
        </w:rPr>
        <w:t>, a lo largo de los bronquios lobulares.</w:t>
      </w:r>
    </w:p>
    <w:p w:rsidR="00F14D4C" w:rsidRDefault="00F14D4C" w:rsidP="00BE70C0">
      <w:pPr>
        <w:ind w:left="-360" w:firstLine="60"/>
        <w:rPr>
          <w:sz w:val="22"/>
        </w:rPr>
      </w:pPr>
    </w:p>
    <w:p w:rsidR="00F14D4C" w:rsidRPr="00BE70C0" w:rsidRDefault="0056225A" w:rsidP="00DB55AF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BE70C0">
        <w:rPr>
          <w:b/>
          <w:sz w:val="22"/>
        </w:rPr>
        <w:t>Los nódulos linfáticos pulmonares</w:t>
      </w:r>
      <w:r w:rsidRPr="00BE70C0">
        <w:rPr>
          <w:sz w:val="22"/>
        </w:rPr>
        <w:t xml:space="preserve"> se continúan siguiendo los vasos bronquiales y pulmonares hasta el </w:t>
      </w:r>
      <w:r w:rsidRPr="00BE70C0">
        <w:rPr>
          <w:b/>
          <w:sz w:val="22"/>
        </w:rPr>
        <w:t>hilio</w:t>
      </w:r>
      <w:r w:rsidRPr="00BE70C0">
        <w:rPr>
          <w:sz w:val="22"/>
        </w:rPr>
        <w:t xml:space="preserve">, </w:t>
      </w:r>
      <w:r w:rsidRPr="00BE70C0">
        <w:rPr>
          <w:b/>
          <w:sz w:val="22"/>
        </w:rPr>
        <w:t>drenan</w:t>
      </w:r>
      <w:r w:rsidRPr="00BE70C0">
        <w:rPr>
          <w:sz w:val="22"/>
        </w:rPr>
        <w:t xml:space="preserve"> en los </w:t>
      </w:r>
      <w:r w:rsidRPr="00BE70C0">
        <w:rPr>
          <w:b/>
          <w:sz w:val="22"/>
        </w:rPr>
        <w:t>nódulos linfáticos broncopulmonares</w:t>
      </w:r>
      <w:r w:rsidRPr="00BE70C0">
        <w:rPr>
          <w:sz w:val="22"/>
        </w:rPr>
        <w:t>.</w:t>
      </w:r>
    </w:p>
    <w:p w:rsidR="0056225A" w:rsidRDefault="0056225A" w:rsidP="00BE70C0">
      <w:pPr>
        <w:rPr>
          <w:sz w:val="22"/>
        </w:rPr>
      </w:pPr>
    </w:p>
    <w:p w:rsidR="0056225A" w:rsidRPr="00BE70C0" w:rsidRDefault="0056225A" w:rsidP="00DB55AF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BE70C0">
        <w:rPr>
          <w:sz w:val="22"/>
        </w:rPr>
        <w:t xml:space="preserve">A partir de los </w:t>
      </w:r>
      <w:r w:rsidRPr="00BE70C0">
        <w:rPr>
          <w:b/>
          <w:sz w:val="22"/>
        </w:rPr>
        <w:t>nódulos linfáticos broncopulmonares</w:t>
      </w:r>
      <w:r w:rsidRPr="00BE70C0">
        <w:rPr>
          <w:sz w:val="22"/>
        </w:rPr>
        <w:t xml:space="preserve"> la linfa del </w:t>
      </w:r>
      <w:r w:rsidRPr="00BE70C0">
        <w:rPr>
          <w:b/>
          <w:sz w:val="22"/>
        </w:rPr>
        <w:t>plexo linfático profundo y superficial</w:t>
      </w:r>
      <w:r w:rsidRPr="00BE70C0">
        <w:rPr>
          <w:sz w:val="22"/>
        </w:rPr>
        <w:t xml:space="preserve"> drena en los </w:t>
      </w:r>
      <w:r w:rsidRPr="00BE70C0">
        <w:rPr>
          <w:b/>
          <w:sz w:val="22"/>
        </w:rPr>
        <w:t>nódulos linfáticos traqueobronquiales</w:t>
      </w:r>
      <w:r w:rsidRPr="00BE70C0">
        <w:rPr>
          <w:sz w:val="22"/>
        </w:rPr>
        <w:t xml:space="preserve"> superiores e inferiores.</w:t>
      </w:r>
    </w:p>
    <w:p w:rsidR="0056225A" w:rsidRDefault="0056225A" w:rsidP="00BE70C0">
      <w:pPr>
        <w:rPr>
          <w:sz w:val="22"/>
        </w:rPr>
      </w:pPr>
    </w:p>
    <w:p w:rsidR="0056225A" w:rsidRPr="00BE70C0" w:rsidRDefault="0056225A" w:rsidP="00DB55AF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BE70C0">
        <w:rPr>
          <w:b/>
          <w:sz w:val="22"/>
        </w:rPr>
        <w:t>Los linfáticos del lóbulo más inferior del pulmón izquierdo</w:t>
      </w:r>
      <w:r w:rsidRPr="00BE70C0">
        <w:rPr>
          <w:sz w:val="22"/>
        </w:rPr>
        <w:t xml:space="preserve"> drenan en los nódulos traqueobronquiales superiores </w:t>
      </w:r>
      <w:r w:rsidRPr="00BE70C0">
        <w:rPr>
          <w:b/>
          <w:sz w:val="22"/>
        </w:rPr>
        <w:t>derechos</w:t>
      </w:r>
      <w:r w:rsidRPr="00BE70C0">
        <w:rPr>
          <w:sz w:val="22"/>
        </w:rPr>
        <w:t>, luego la linfa sigue la vía de drenaje del lado derecho.</w:t>
      </w:r>
    </w:p>
    <w:p w:rsidR="0056225A" w:rsidRDefault="0056225A" w:rsidP="00BE70C0">
      <w:pPr>
        <w:rPr>
          <w:sz w:val="22"/>
        </w:rPr>
      </w:pPr>
    </w:p>
    <w:p w:rsidR="0056225A" w:rsidRDefault="0056225A" w:rsidP="00DB55AF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BE70C0">
        <w:rPr>
          <w:sz w:val="22"/>
        </w:rPr>
        <w:t xml:space="preserve">La linfa de los </w:t>
      </w:r>
      <w:r w:rsidRPr="00BE70C0">
        <w:rPr>
          <w:b/>
          <w:sz w:val="22"/>
        </w:rPr>
        <w:t>nódulos linfáticos traqueobronquiales</w:t>
      </w:r>
      <w:r w:rsidRPr="00BE70C0">
        <w:rPr>
          <w:sz w:val="22"/>
        </w:rPr>
        <w:t xml:space="preserve"> pasa a los </w:t>
      </w:r>
      <w:r w:rsidRPr="00BE70C0">
        <w:rPr>
          <w:b/>
          <w:sz w:val="22"/>
        </w:rPr>
        <w:t xml:space="preserve">troncos linfáticos broncomediastínicos </w:t>
      </w:r>
      <w:r w:rsidRPr="00BE70C0">
        <w:rPr>
          <w:sz w:val="22"/>
        </w:rPr>
        <w:t xml:space="preserve">los </w:t>
      </w:r>
      <w:r w:rsidRPr="00BE70C0">
        <w:rPr>
          <w:sz w:val="22"/>
          <w:u w:val="single"/>
        </w:rPr>
        <w:t>principales conductos linfáticos</w:t>
      </w:r>
      <w:r w:rsidRPr="00BE70C0">
        <w:rPr>
          <w:sz w:val="22"/>
        </w:rPr>
        <w:t xml:space="preserve"> que drenan las vísceras torácicas, terminan a cada lado en el ángulo venoso.</w:t>
      </w:r>
    </w:p>
    <w:p w:rsidR="00BE70C0" w:rsidRPr="00BE70C0" w:rsidRDefault="00BE70C0" w:rsidP="00BE70C0">
      <w:pPr>
        <w:pStyle w:val="Prrafodelista"/>
        <w:rPr>
          <w:sz w:val="22"/>
        </w:rPr>
      </w:pPr>
    </w:p>
    <w:p w:rsidR="00BE70C0" w:rsidRDefault="00BE70C0" w:rsidP="00DB55AF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BE70C0">
        <w:rPr>
          <w:b/>
          <w:sz w:val="22"/>
        </w:rPr>
        <w:t>El tronco broncomediastínico derecho</w:t>
      </w:r>
      <w:r>
        <w:rPr>
          <w:sz w:val="22"/>
        </w:rPr>
        <w:t xml:space="preserve"> puede fusionarse con otros troncos para formar el conducto linfático derecho.</w:t>
      </w:r>
    </w:p>
    <w:p w:rsidR="00BE70C0" w:rsidRDefault="00BE70C0" w:rsidP="00DB55AF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BE70C0">
        <w:rPr>
          <w:b/>
          <w:sz w:val="22"/>
        </w:rPr>
        <w:t>El tronco broncomediastínico izquierdo</w:t>
      </w:r>
      <w:r>
        <w:rPr>
          <w:sz w:val="22"/>
        </w:rPr>
        <w:t xml:space="preserve"> puede terminar en el conducto torácico.</w:t>
      </w:r>
    </w:p>
    <w:p w:rsidR="004A37FA" w:rsidRDefault="004A37FA" w:rsidP="004A37FA">
      <w:pPr>
        <w:pStyle w:val="Prrafodelista"/>
        <w:ind w:left="360"/>
        <w:rPr>
          <w:sz w:val="22"/>
        </w:rPr>
      </w:pPr>
    </w:p>
    <w:p w:rsidR="00BE70C0" w:rsidRDefault="004A37FA" w:rsidP="00DB55AF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4A37FA">
        <w:rPr>
          <w:b/>
          <w:sz w:val="22"/>
        </w:rPr>
        <w:t>La linfa de la</w:t>
      </w:r>
      <w:r>
        <w:rPr>
          <w:b/>
          <w:sz w:val="22"/>
        </w:rPr>
        <w:t xml:space="preserve"> pleura parietal </w:t>
      </w:r>
      <w:r w:rsidRPr="004A37FA">
        <w:rPr>
          <w:sz w:val="22"/>
        </w:rPr>
        <w:t>drena en los</w:t>
      </w:r>
      <w:r>
        <w:rPr>
          <w:b/>
          <w:sz w:val="22"/>
        </w:rPr>
        <w:t xml:space="preserve"> nódulos linfáticos de la pared torácica</w:t>
      </w:r>
      <w:r>
        <w:rPr>
          <w:sz w:val="22"/>
        </w:rPr>
        <w:t xml:space="preserve"> (intercostales, para esternales, mediastínicos y frénicos) </w:t>
      </w:r>
    </w:p>
    <w:p w:rsidR="004A37FA" w:rsidRPr="00BE70C0" w:rsidRDefault="004A37FA" w:rsidP="00DB55AF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4A37FA">
        <w:rPr>
          <w:b/>
          <w:sz w:val="22"/>
        </w:rPr>
        <w:t>La minoría</w:t>
      </w:r>
      <w:r>
        <w:rPr>
          <w:sz w:val="22"/>
        </w:rPr>
        <w:t xml:space="preserve"> de la </w:t>
      </w:r>
      <w:r w:rsidRPr="004A37FA">
        <w:rPr>
          <w:b/>
          <w:sz w:val="22"/>
        </w:rPr>
        <w:t>pleura parietal cervical</w:t>
      </w:r>
      <w:r>
        <w:rPr>
          <w:sz w:val="22"/>
        </w:rPr>
        <w:t xml:space="preserve"> drena en los </w:t>
      </w:r>
      <w:r w:rsidRPr="004A37FA">
        <w:rPr>
          <w:b/>
          <w:sz w:val="22"/>
        </w:rPr>
        <w:t>nódulos linfáticos axilares</w:t>
      </w:r>
      <w:r>
        <w:rPr>
          <w:sz w:val="22"/>
        </w:rPr>
        <w:t>.</w:t>
      </w:r>
    </w:p>
    <w:p w:rsidR="00F14D4C" w:rsidRDefault="00B06041" w:rsidP="00535FBC">
      <w:pPr>
        <w:pStyle w:val="Ttulo2"/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-870585</wp:posOffset>
            </wp:positionV>
            <wp:extent cx="6048375" cy="3480435"/>
            <wp:effectExtent l="0" t="0" r="9525" b="5715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48375" cy="3480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FBC">
        <w:t>Nervios de los pulmones y pleuras</w:t>
      </w:r>
    </w:p>
    <w:p w:rsidR="009E2E91" w:rsidRDefault="00B06041" w:rsidP="00F14D4C">
      <w:pPr>
        <w:rPr>
          <w:sz w:val="22"/>
        </w:rPr>
      </w:pPr>
      <w:r>
        <w:rPr>
          <w:sz w:val="22"/>
        </w:rPr>
        <w:t xml:space="preserve">Derivan de los </w:t>
      </w:r>
      <w:r w:rsidRPr="00B06041">
        <w:rPr>
          <w:b/>
          <w:sz w:val="22"/>
        </w:rPr>
        <w:t>plexos pulmonares</w:t>
      </w:r>
      <w:r>
        <w:rPr>
          <w:sz w:val="22"/>
        </w:rPr>
        <w:t xml:space="preserve"> localizados anterior y posteriormente a las raíces de los pulmones, compuestos por fibras </w:t>
      </w:r>
      <w:r w:rsidRPr="00B06041">
        <w:rPr>
          <w:b/>
          <w:sz w:val="22"/>
        </w:rPr>
        <w:t>parasimpáticas</w:t>
      </w:r>
      <w:r>
        <w:rPr>
          <w:sz w:val="22"/>
        </w:rPr>
        <w:t xml:space="preserve">, </w:t>
      </w:r>
      <w:r w:rsidRPr="00B06041">
        <w:rPr>
          <w:b/>
          <w:sz w:val="22"/>
        </w:rPr>
        <w:t>simpáticas</w:t>
      </w:r>
      <w:r>
        <w:rPr>
          <w:sz w:val="22"/>
        </w:rPr>
        <w:t xml:space="preserve"> y </w:t>
      </w:r>
      <w:r w:rsidRPr="00B06041">
        <w:rPr>
          <w:b/>
          <w:sz w:val="22"/>
        </w:rPr>
        <w:t>aferentes viscerales</w:t>
      </w:r>
      <w:r>
        <w:rPr>
          <w:sz w:val="22"/>
        </w:rPr>
        <w:t>.</w:t>
      </w:r>
    </w:p>
    <w:p w:rsidR="009E2E91" w:rsidRDefault="009E2E91" w:rsidP="00F14D4C">
      <w:pPr>
        <w:rPr>
          <w:sz w:val="22"/>
        </w:rPr>
      </w:pPr>
    </w:p>
    <w:p w:rsidR="00520D38" w:rsidRPr="00C104B3" w:rsidRDefault="00B06041" w:rsidP="00F14D4C">
      <w:pPr>
        <w:rPr>
          <w:b/>
        </w:rPr>
      </w:pPr>
      <w:r w:rsidRPr="00C104B3">
        <w:rPr>
          <w:b/>
        </w:rPr>
        <w:t>Las fibras parasimpáticas del plexo pulmonar</w:t>
      </w:r>
    </w:p>
    <w:p w:rsidR="00520D38" w:rsidRPr="00D10D38" w:rsidRDefault="00D10D38" w:rsidP="00DB55AF">
      <w:pPr>
        <w:pStyle w:val="Prrafodelista"/>
        <w:numPr>
          <w:ilvl w:val="0"/>
          <w:numId w:val="34"/>
        </w:numPr>
        <w:rPr>
          <w:sz w:val="22"/>
        </w:rPr>
      </w:pPr>
      <w:r w:rsidRPr="00D10D38">
        <w:rPr>
          <w:sz w:val="22"/>
        </w:rPr>
        <w:t xml:space="preserve">Fibras </w:t>
      </w:r>
      <w:r w:rsidRPr="00D10D38">
        <w:rPr>
          <w:b/>
          <w:sz w:val="22"/>
        </w:rPr>
        <w:t>presinápticas</w:t>
      </w:r>
      <w:r w:rsidRPr="00D10D38">
        <w:rPr>
          <w:sz w:val="22"/>
        </w:rPr>
        <w:t xml:space="preserve"> del </w:t>
      </w:r>
      <w:r w:rsidRPr="00D10D38">
        <w:rPr>
          <w:b/>
          <w:sz w:val="22"/>
        </w:rPr>
        <w:t>NC X</w:t>
      </w:r>
      <w:r w:rsidRPr="00D10D38">
        <w:rPr>
          <w:sz w:val="22"/>
        </w:rPr>
        <w:t>.</w:t>
      </w:r>
    </w:p>
    <w:p w:rsidR="00D10D38" w:rsidRPr="00D10D38" w:rsidRDefault="00D10D38" w:rsidP="00DB55AF">
      <w:pPr>
        <w:pStyle w:val="Prrafodelista"/>
        <w:numPr>
          <w:ilvl w:val="0"/>
          <w:numId w:val="34"/>
        </w:numPr>
        <w:rPr>
          <w:sz w:val="22"/>
        </w:rPr>
      </w:pPr>
      <w:r w:rsidRPr="00D10D38">
        <w:rPr>
          <w:sz w:val="22"/>
        </w:rPr>
        <w:t xml:space="preserve">Hacen </w:t>
      </w:r>
      <w:r w:rsidRPr="00D10D38">
        <w:rPr>
          <w:b/>
          <w:sz w:val="22"/>
        </w:rPr>
        <w:t>sinapsis</w:t>
      </w:r>
      <w:r w:rsidRPr="00D10D38">
        <w:rPr>
          <w:sz w:val="22"/>
        </w:rPr>
        <w:t xml:space="preserve"> con las </w:t>
      </w:r>
      <w:r w:rsidRPr="00D10D38">
        <w:rPr>
          <w:b/>
          <w:sz w:val="22"/>
        </w:rPr>
        <w:t>células ganglionares parasimpáticas</w:t>
      </w:r>
      <w:r w:rsidRPr="00D10D38">
        <w:rPr>
          <w:sz w:val="22"/>
        </w:rPr>
        <w:t xml:space="preserve"> (cuerpos celulares de las neuronas postsinápticas) en los </w:t>
      </w:r>
      <w:r w:rsidRPr="00D10D38">
        <w:rPr>
          <w:b/>
          <w:sz w:val="22"/>
        </w:rPr>
        <w:t>plexos pulmonares</w:t>
      </w:r>
      <w:r w:rsidRPr="00D10D38">
        <w:rPr>
          <w:sz w:val="22"/>
        </w:rPr>
        <w:t xml:space="preserve"> y a lo largo de las ramas del árbol bronquial.</w:t>
      </w:r>
    </w:p>
    <w:p w:rsidR="00D10D38" w:rsidRPr="00D10D38" w:rsidRDefault="00D10D38" w:rsidP="00DB55AF">
      <w:pPr>
        <w:pStyle w:val="Prrafodelista"/>
        <w:numPr>
          <w:ilvl w:val="0"/>
          <w:numId w:val="34"/>
        </w:numPr>
        <w:rPr>
          <w:sz w:val="22"/>
        </w:rPr>
      </w:pPr>
      <w:r w:rsidRPr="00D10D38">
        <w:rPr>
          <w:sz w:val="22"/>
        </w:rPr>
        <w:t>Las fibras parasimpáticas son:</w:t>
      </w:r>
    </w:p>
    <w:p w:rsidR="00D10D38" w:rsidRPr="00D10D38" w:rsidRDefault="00D10D38" w:rsidP="00DB55AF">
      <w:pPr>
        <w:pStyle w:val="Prrafodelista"/>
        <w:numPr>
          <w:ilvl w:val="1"/>
          <w:numId w:val="34"/>
        </w:numPr>
        <w:rPr>
          <w:sz w:val="22"/>
        </w:rPr>
      </w:pPr>
      <w:r w:rsidRPr="00D10D38">
        <w:rPr>
          <w:b/>
          <w:sz w:val="22"/>
        </w:rPr>
        <w:t>Motoras</w:t>
      </w:r>
      <w:r w:rsidRPr="00D10D38">
        <w:rPr>
          <w:sz w:val="22"/>
        </w:rPr>
        <w:t xml:space="preserve"> para el músculo liso del árbol bronquial (</w:t>
      </w:r>
      <w:r w:rsidRPr="00D10D38">
        <w:rPr>
          <w:b/>
          <w:sz w:val="22"/>
        </w:rPr>
        <w:t>broncoconstrictoras</w:t>
      </w:r>
      <w:r w:rsidRPr="00D10D38">
        <w:rPr>
          <w:sz w:val="22"/>
        </w:rPr>
        <w:t>)</w:t>
      </w:r>
    </w:p>
    <w:p w:rsidR="00D10D38" w:rsidRPr="00D10D38" w:rsidRDefault="00D10D38" w:rsidP="00DB55AF">
      <w:pPr>
        <w:pStyle w:val="Prrafodelista"/>
        <w:numPr>
          <w:ilvl w:val="1"/>
          <w:numId w:val="34"/>
        </w:numPr>
        <w:rPr>
          <w:sz w:val="22"/>
        </w:rPr>
      </w:pPr>
      <w:r w:rsidRPr="00D10D38">
        <w:rPr>
          <w:b/>
          <w:sz w:val="22"/>
        </w:rPr>
        <w:t>Inhibidoras</w:t>
      </w:r>
      <w:r w:rsidRPr="00D10D38">
        <w:rPr>
          <w:sz w:val="22"/>
        </w:rPr>
        <w:t xml:space="preserve"> para los vasos pulmonares (</w:t>
      </w:r>
      <w:r w:rsidRPr="00D10D38">
        <w:rPr>
          <w:b/>
          <w:sz w:val="22"/>
        </w:rPr>
        <w:t>vasodilatadoras</w:t>
      </w:r>
      <w:r w:rsidRPr="00D10D38">
        <w:rPr>
          <w:sz w:val="22"/>
        </w:rPr>
        <w:t>)</w:t>
      </w:r>
    </w:p>
    <w:p w:rsidR="00D10D38" w:rsidRPr="00D10D38" w:rsidRDefault="00D10D38" w:rsidP="00DB55AF">
      <w:pPr>
        <w:pStyle w:val="Prrafodelista"/>
        <w:numPr>
          <w:ilvl w:val="1"/>
          <w:numId w:val="34"/>
        </w:numPr>
        <w:rPr>
          <w:sz w:val="22"/>
        </w:rPr>
      </w:pPr>
      <w:r w:rsidRPr="00D10D38">
        <w:rPr>
          <w:b/>
          <w:sz w:val="22"/>
        </w:rPr>
        <w:t>Secretoras</w:t>
      </w:r>
      <w:r w:rsidRPr="00D10D38">
        <w:rPr>
          <w:sz w:val="22"/>
        </w:rPr>
        <w:t xml:space="preserve"> para las glándulas del árbol bronquial (</w:t>
      </w:r>
      <w:r w:rsidRPr="00D10D38">
        <w:rPr>
          <w:b/>
          <w:sz w:val="22"/>
        </w:rPr>
        <w:t>secretomotoras</w:t>
      </w:r>
      <w:r w:rsidRPr="00D10D38">
        <w:rPr>
          <w:sz w:val="22"/>
        </w:rPr>
        <w:t>).</w:t>
      </w:r>
    </w:p>
    <w:p w:rsidR="00520D38" w:rsidRDefault="00520D38" w:rsidP="00F14D4C">
      <w:pPr>
        <w:rPr>
          <w:sz w:val="22"/>
        </w:rPr>
      </w:pPr>
    </w:p>
    <w:p w:rsidR="00C104B3" w:rsidRPr="00C104B3" w:rsidRDefault="00C104B3" w:rsidP="00C104B3">
      <w:pPr>
        <w:rPr>
          <w:b/>
        </w:rPr>
      </w:pPr>
      <w:r w:rsidRPr="00C104B3">
        <w:rPr>
          <w:b/>
        </w:rPr>
        <w:t>Las fibras simpáticas del plexo pulmonar</w:t>
      </w:r>
    </w:p>
    <w:p w:rsidR="009E2E91" w:rsidRPr="001E508A" w:rsidRDefault="00C104B3" w:rsidP="00DB55AF">
      <w:pPr>
        <w:pStyle w:val="Prrafodelista"/>
        <w:numPr>
          <w:ilvl w:val="0"/>
          <w:numId w:val="35"/>
        </w:numPr>
        <w:rPr>
          <w:sz w:val="22"/>
        </w:rPr>
      </w:pPr>
      <w:r w:rsidRPr="001E508A">
        <w:rPr>
          <w:sz w:val="22"/>
        </w:rPr>
        <w:t>Son fibras postsinápticas.</w:t>
      </w:r>
    </w:p>
    <w:p w:rsidR="00C104B3" w:rsidRPr="001E508A" w:rsidRDefault="00C104B3" w:rsidP="00DB55AF">
      <w:pPr>
        <w:pStyle w:val="Prrafodelista"/>
        <w:numPr>
          <w:ilvl w:val="0"/>
          <w:numId w:val="35"/>
        </w:numPr>
        <w:rPr>
          <w:sz w:val="22"/>
        </w:rPr>
      </w:pPr>
      <w:r w:rsidRPr="001E508A">
        <w:rPr>
          <w:sz w:val="22"/>
        </w:rPr>
        <w:t xml:space="preserve">Sus </w:t>
      </w:r>
      <w:r w:rsidR="001E508A" w:rsidRPr="001E508A">
        <w:rPr>
          <w:b/>
          <w:sz w:val="22"/>
        </w:rPr>
        <w:t>células ganglionares simpáticas</w:t>
      </w:r>
      <w:r w:rsidR="001E508A" w:rsidRPr="001E508A">
        <w:rPr>
          <w:sz w:val="22"/>
        </w:rPr>
        <w:t xml:space="preserve"> </w:t>
      </w:r>
      <w:r w:rsidRPr="001E508A">
        <w:rPr>
          <w:sz w:val="22"/>
        </w:rPr>
        <w:t>(</w:t>
      </w:r>
      <w:r w:rsidR="001E508A" w:rsidRPr="001E508A">
        <w:rPr>
          <w:sz w:val="22"/>
        </w:rPr>
        <w:t>cuerpos celulares</w:t>
      </w:r>
      <w:r w:rsidRPr="001E508A">
        <w:rPr>
          <w:sz w:val="22"/>
        </w:rPr>
        <w:t xml:space="preserve">) están en los </w:t>
      </w:r>
      <w:r w:rsidRPr="001E508A">
        <w:rPr>
          <w:b/>
          <w:sz w:val="22"/>
        </w:rPr>
        <w:t>ganglios simpáticos paravertebrales</w:t>
      </w:r>
      <w:r w:rsidRPr="001E508A">
        <w:rPr>
          <w:sz w:val="22"/>
        </w:rPr>
        <w:t xml:space="preserve"> de los troncos simpáticos.</w:t>
      </w:r>
    </w:p>
    <w:p w:rsidR="009E2E91" w:rsidRPr="001E508A" w:rsidRDefault="001E508A" w:rsidP="00DB55AF">
      <w:pPr>
        <w:pStyle w:val="Prrafodelista"/>
        <w:numPr>
          <w:ilvl w:val="0"/>
          <w:numId w:val="35"/>
        </w:numPr>
        <w:rPr>
          <w:sz w:val="22"/>
        </w:rPr>
      </w:pPr>
      <w:r w:rsidRPr="001E508A">
        <w:rPr>
          <w:sz w:val="22"/>
        </w:rPr>
        <w:t>Las fibras simpáticas son:</w:t>
      </w:r>
    </w:p>
    <w:p w:rsidR="001E508A" w:rsidRPr="001E508A" w:rsidRDefault="001E508A" w:rsidP="00DB55AF">
      <w:pPr>
        <w:pStyle w:val="Prrafodelista"/>
        <w:numPr>
          <w:ilvl w:val="1"/>
          <w:numId w:val="35"/>
        </w:numPr>
        <w:rPr>
          <w:sz w:val="22"/>
        </w:rPr>
      </w:pPr>
      <w:r w:rsidRPr="001E508A">
        <w:rPr>
          <w:b/>
          <w:sz w:val="22"/>
        </w:rPr>
        <w:t>Inhibidoras</w:t>
      </w:r>
      <w:r w:rsidRPr="001E508A">
        <w:rPr>
          <w:sz w:val="22"/>
        </w:rPr>
        <w:t xml:space="preserve"> para el músculo bronquial (</w:t>
      </w:r>
      <w:r w:rsidRPr="001E508A">
        <w:rPr>
          <w:b/>
          <w:sz w:val="22"/>
        </w:rPr>
        <w:t>broncodilatadoras</w:t>
      </w:r>
      <w:r w:rsidRPr="001E508A">
        <w:rPr>
          <w:sz w:val="22"/>
        </w:rPr>
        <w:t>)</w:t>
      </w:r>
    </w:p>
    <w:p w:rsidR="001E508A" w:rsidRPr="001E508A" w:rsidRDefault="001E508A" w:rsidP="00DB55AF">
      <w:pPr>
        <w:pStyle w:val="Prrafodelista"/>
        <w:numPr>
          <w:ilvl w:val="1"/>
          <w:numId w:val="35"/>
        </w:numPr>
        <w:rPr>
          <w:sz w:val="22"/>
        </w:rPr>
      </w:pPr>
      <w:r w:rsidRPr="001E508A">
        <w:rPr>
          <w:b/>
          <w:sz w:val="22"/>
        </w:rPr>
        <w:t>Motoras</w:t>
      </w:r>
      <w:r w:rsidRPr="001E508A">
        <w:rPr>
          <w:sz w:val="22"/>
        </w:rPr>
        <w:t xml:space="preserve"> para los vasos pulmonares (</w:t>
      </w:r>
      <w:r w:rsidRPr="001E508A">
        <w:rPr>
          <w:b/>
          <w:sz w:val="22"/>
        </w:rPr>
        <w:t>vasoconstrictoras</w:t>
      </w:r>
      <w:r w:rsidRPr="001E508A">
        <w:rPr>
          <w:sz w:val="22"/>
        </w:rPr>
        <w:t>)</w:t>
      </w:r>
    </w:p>
    <w:p w:rsidR="001E508A" w:rsidRPr="001E508A" w:rsidRDefault="001E508A" w:rsidP="00DB55AF">
      <w:pPr>
        <w:pStyle w:val="Prrafodelista"/>
        <w:numPr>
          <w:ilvl w:val="1"/>
          <w:numId w:val="35"/>
        </w:numPr>
        <w:rPr>
          <w:sz w:val="22"/>
        </w:rPr>
      </w:pPr>
      <w:r w:rsidRPr="001E508A">
        <w:rPr>
          <w:b/>
          <w:sz w:val="22"/>
        </w:rPr>
        <w:t>Inhibidoras</w:t>
      </w:r>
      <w:r w:rsidRPr="001E508A">
        <w:rPr>
          <w:sz w:val="22"/>
        </w:rPr>
        <w:t xml:space="preserve"> para las glándulas alveolares del árbol bronquial (</w:t>
      </w:r>
      <w:r w:rsidRPr="001E508A">
        <w:rPr>
          <w:b/>
          <w:sz w:val="22"/>
        </w:rPr>
        <w:t>secretoras de alvéolos de tipo II</w:t>
      </w:r>
      <w:r w:rsidRPr="001E508A">
        <w:rPr>
          <w:sz w:val="22"/>
        </w:rPr>
        <w:t>)</w:t>
      </w:r>
    </w:p>
    <w:p w:rsidR="009E2E91" w:rsidRDefault="009E2E91" w:rsidP="00F14D4C">
      <w:pPr>
        <w:rPr>
          <w:sz w:val="22"/>
        </w:rPr>
      </w:pPr>
    </w:p>
    <w:p w:rsidR="005E178D" w:rsidRPr="00C104B3" w:rsidRDefault="005E178D" w:rsidP="005E178D">
      <w:pPr>
        <w:rPr>
          <w:b/>
        </w:rPr>
      </w:pPr>
      <w:r w:rsidRPr="00C104B3">
        <w:rPr>
          <w:b/>
        </w:rPr>
        <w:t xml:space="preserve">Las fibras </w:t>
      </w:r>
      <w:r>
        <w:rPr>
          <w:b/>
        </w:rPr>
        <w:t xml:space="preserve">aferentes </w:t>
      </w:r>
      <w:r w:rsidRPr="00C104B3">
        <w:rPr>
          <w:b/>
        </w:rPr>
        <w:t>del plexo pulmonar</w:t>
      </w:r>
    </w:p>
    <w:p w:rsidR="009E2E91" w:rsidRPr="00E56BAE" w:rsidRDefault="009528DA" w:rsidP="00DB55AF">
      <w:pPr>
        <w:pStyle w:val="Prrafodelista"/>
        <w:numPr>
          <w:ilvl w:val="0"/>
          <w:numId w:val="36"/>
        </w:numPr>
        <w:rPr>
          <w:sz w:val="22"/>
        </w:rPr>
      </w:pPr>
      <w:r w:rsidRPr="00E56BAE">
        <w:rPr>
          <w:b/>
          <w:sz w:val="22"/>
        </w:rPr>
        <w:t>Reflejas</w:t>
      </w:r>
      <w:r w:rsidRPr="00E56BAE">
        <w:rPr>
          <w:sz w:val="22"/>
        </w:rPr>
        <w:t>: sensibilidad subconsciente asociada a reflejos que controlan funciones.</w:t>
      </w:r>
    </w:p>
    <w:p w:rsidR="009528DA" w:rsidRPr="00E56BAE" w:rsidRDefault="009528DA" w:rsidP="00DB55AF">
      <w:pPr>
        <w:pStyle w:val="Prrafodelista"/>
        <w:numPr>
          <w:ilvl w:val="0"/>
          <w:numId w:val="36"/>
        </w:numPr>
        <w:rPr>
          <w:sz w:val="22"/>
        </w:rPr>
      </w:pPr>
      <w:r w:rsidRPr="00E56BAE">
        <w:rPr>
          <w:b/>
          <w:sz w:val="22"/>
        </w:rPr>
        <w:t>Nociceptivas</w:t>
      </w:r>
      <w:r w:rsidRPr="00E56BAE">
        <w:rPr>
          <w:sz w:val="22"/>
        </w:rPr>
        <w:t>: Impulsos dolorosos generados en respuesta a irritantes químicos, isquemia o estiramiento excesivo.</w:t>
      </w:r>
    </w:p>
    <w:p w:rsidR="009E2E91" w:rsidRPr="00E56BAE" w:rsidRDefault="009528DA" w:rsidP="00DB55AF">
      <w:pPr>
        <w:pStyle w:val="Prrafodelista"/>
        <w:numPr>
          <w:ilvl w:val="0"/>
          <w:numId w:val="36"/>
        </w:numPr>
        <w:rPr>
          <w:sz w:val="22"/>
        </w:rPr>
      </w:pPr>
      <w:r w:rsidRPr="00E56BAE">
        <w:rPr>
          <w:sz w:val="22"/>
        </w:rPr>
        <w:t xml:space="preserve">Las </w:t>
      </w:r>
      <w:r w:rsidRPr="00E56BAE">
        <w:rPr>
          <w:b/>
          <w:sz w:val="22"/>
        </w:rPr>
        <w:t>fibras aferentes viscerales reflejas</w:t>
      </w:r>
      <w:r w:rsidRPr="00E56BAE">
        <w:rPr>
          <w:sz w:val="22"/>
        </w:rPr>
        <w:t xml:space="preserve"> con los </w:t>
      </w:r>
      <w:r w:rsidRPr="00E56BAE">
        <w:rPr>
          <w:b/>
          <w:sz w:val="22"/>
        </w:rPr>
        <w:t>cuerpos del</w:t>
      </w:r>
      <w:r w:rsidRPr="00E56BAE">
        <w:rPr>
          <w:sz w:val="22"/>
        </w:rPr>
        <w:t xml:space="preserve"> </w:t>
      </w:r>
      <w:r w:rsidRPr="00E56BAE">
        <w:rPr>
          <w:b/>
          <w:sz w:val="22"/>
        </w:rPr>
        <w:t>NC X</w:t>
      </w:r>
      <w:r w:rsidRPr="00E56BAE">
        <w:rPr>
          <w:sz w:val="22"/>
        </w:rPr>
        <w:t xml:space="preserve"> transportan impulsos desde las terminaciones nerviosas asociadas con:</w:t>
      </w:r>
    </w:p>
    <w:p w:rsidR="00E56BAE" w:rsidRPr="00E56BAE" w:rsidRDefault="00E56BAE" w:rsidP="00DB55AF">
      <w:pPr>
        <w:pStyle w:val="Prrafodelista"/>
        <w:numPr>
          <w:ilvl w:val="1"/>
          <w:numId w:val="36"/>
        </w:numPr>
        <w:rPr>
          <w:sz w:val="22"/>
        </w:rPr>
      </w:pPr>
      <w:r w:rsidRPr="00E56BAE">
        <w:rPr>
          <w:b/>
          <w:sz w:val="22"/>
        </w:rPr>
        <w:t>La mucosa bronquial</w:t>
      </w:r>
      <w:r w:rsidRPr="00E56BAE">
        <w:rPr>
          <w:sz w:val="22"/>
        </w:rPr>
        <w:t>: en relación a la sensibilidad táctil del reflejo tusígeno.</w:t>
      </w:r>
    </w:p>
    <w:p w:rsidR="00E56BAE" w:rsidRPr="00E56BAE" w:rsidRDefault="00E56BAE" w:rsidP="00DB55AF">
      <w:pPr>
        <w:pStyle w:val="Prrafodelista"/>
        <w:numPr>
          <w:ilvl w:val="1"/>
          <w:numId w:val="36"/>
        </w:numPr>
        <w:rPr>
          <w:sz w:val="22"/>
        </w:rPr>
      </w:pPr>
      <w:r w:rsidRPr="00E56BAE">
        <w:rPr>
          <w:b/>
          <w:sz w:val="22"/>
        </w:rPr>
        <w:t>Los músculos bronquiales</w:t>
      </w:r>
      <w:r w:rsidRPr="00E56BAE">
        <w:rPr>
          <w:sz w:val="22"/>
        </w:rPr>
        <w:t>: precepción del estiramiento.</w:t>
      </w:r>
    </w:p>
    <w:p w:rsidR="009E2E91" w:rsidRDefault="00E56BAE" w:rsidP="00DB55AF">
      <w:pPr>
        <w:pStyle w:val="Prrafodelista"/>
        <w:numPr>
          <w:ilvl w:val="1"/>
          <w:numId w:val="36"/>
        </w:numPr>
        <w:rPr>
          <w:sz w:val="22"/>
        </w:rPr>
      </w:pPr>
      <w:r w:rsidRPr="00E56BAE">
        <w:rPr>
          <w:b/>
          <w:sz w:val="22"/>
        </w:rPr>
        <w:t>Tejido conectivo interalveolar</w:t>
      </w:r>
      <w:r w:rsidRPr="00E56BAE">
        <w:rPr>
          <w:sz w:val="22"/>
        </w:rPr>
        <w:t xml:space="preserve">: asociación con reflejos de Hering-Breuer (limitan los desplazamientos respiratorios) </w:t>
      </w:r>
    </w:p>
    <w:p w:rsidR="00E56BAE" w:rsidRDefault="00E56BAE" w:rsidP="00DB55AF">
      <w:pPr>
        <w:pStyle w:val="Prrafodelista"/>
        <w:numPr>
          <w:ilvl w:val="1"/>
          <w:numId w:val="36"/>
        </w:numPr>
        <w:rPr>
          <w:sz w:val="22"/>
        </w:rPr>
      </w:pPr>
      <w:r>
        <w:rPr>
          <w:b/>
          <w:sz w:val="22"/>
        </w:rPr>
        <w:t>Arterias</w:t>
      </w:r>
      <w:r>
        <w:rPr>
          <w:sz w:val="22"/>
        </w:rPr>
        <w:t xml:space="preserve"> actuando como barorreceptores.</w:t>
      </w:r>
    </w:p>
    <w:p w:rsidR="00E56BAE" w:rsidRPr="00E56BAE" w:rsidRDefault="00E56BAE" w:rsidP="00DB55AF">
      <w:pPr>
        <w:pStyle w:val="Prrafodelista"/>
        <w:numPr>
          <w:ilvl w:val="1"/>
          <w:numId w:val="36"/>
        </w:numPr>
        <w:rPr>
          <w:sz w:val="22"/>
        </w:rPr>
      </w:pPr>
      <w:r>
        <w:rPr>
          <w:b/>
          <w:sz w:val="22"/>
        </w:rPr>
        <w:t>Venas pulmonares</w:t>
      </w:r>
      <w:r>
        <w:rPr>
          <w:sz w:val="22"/>
        </w:rPr>
        <w:t xml:space="preserve"> actuando como quimiorreceptores.</w:t>
      </w:r>
    </w:p>
    <w:p w:rsidR="009E2E91" w:rsidRDefault="009E2E91" w:rsidP="00F14D4C">
      <w:pPr>
        <w:rPr>
          <w:sz w:val="22"/>
        </w:rPr>
      </w:pPr>
    </w:p>
    <w:p w:rsidR="009E2E91" w:rsidRPr="00A65716" w:rsidRDefault="009C0171" w:rsidP="00DB55AF">
      <w:pPr>
        <w:pStyle w:val="Prrafodelista"/>
        <w:numPr>
          <w:ilvl w:val="0"/>
          <w:numId w:val="37"/>
        </w:numPr>
        <w:ind w:left="360"/>
        <w:rPr>
          <w:sz w:val="22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84864" behindDoc="0" locked="0" layoutInCell="1" allowOverlap="1" wp14:anchorId="0204BACB" wp14:editId="0A7E9FFE">
            <wp:simplePos x="0" y="0"/>
            <wp:positionH relativeFrom="column">
              <wp:posOffset>4324350</wp:posOffset>
            </wp:positionH>
            <wp:positionV relativeFrom="paragraph">
              <wp:posOffset>-413385</wp:posOffset>
            </wp:positionV>
            <wp:extent cx="2962275" cy="3448685"/>
            <wp:effectExtent l="0" t="0" r="9525" b="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62275" cy="3448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E81" w:rsidRPr="00A65716">
        <w:rPr>
          <w:b/>
          <w:sz w:val="22"/>
        </w:rPr>
        <w:t>Las fibras aferentes nociceptivas</w:t>
      </w:r>
      <w:r w:rsidR="009A0E81" w:rsidRPr="00A65716">
        <w:rPr>
          <w:sz w:val="22"/>
        </w:rPr>
        <w:t xml:space="preserve"> de la </w:t>
      </w:r>
      <w:r w:rsidR="009A0E81" w:rsidRPr="00A65716">
        <w:rPr>
          <w:b/>
          <w:sz w:val="22"/>
        </w:rPr>
        <w:t>pleura visceral y los bronquios</w:t>
      </w:r>
      <w:r w:rsidR="009A0E81" w:rsidRPr="00A65716">
        <w:rPr>
          <w:sz w:val="22"/>
        </w:rPr>
        <w:t xml:space="preserve"> acompañan </w:t>
      </w:r>
      <w:r w:rsidR="009A0E81" w:rsidRPr="00A65716">
        <w:rPr>
          <w:b/>
          <w:sz w:val="22"/>
        </w:rPr>
        <w:t>fibras simpáticas</w:t>
      </w:r>
      <w:r w:rsidR="009A0E81" w:rsidRPr="00A65716">
        <w:rPr>
          <w:sz w:val="22"/>
        </w:rPr>
        <w:t xml:space="preserve"> a través del </w:t>
      </w:r>
      <w:r w:rsidR="009A0E81" w:rsidRPr="00A65716">
        <w:rPr>
          <w:b/>
          <w:sz w:val="22"/>
        </w:rPr>
        <w:t>tronco simpático</w:t>
      </w:r>
      <w:r w:rsidR="009A0E81" w:rsidRPr="00A65716">
        <w:rPr>
          <w:sz w:val="22"/>
        </w:rPr>
        <w:t xml:space="preserve"> hasta los </w:t>
      </w:r>
      <w:r w:rsidR="009A0E81" w:rsidRPr="00A65716">
        <w:rPr>
          <w:b/>
          <w:sz w:val="22"/>
        </w:rPr>
        <w:t>ganglios sensitivos</w:t>
      </w:r>
      <w:r w:rsidR="009A0E81" w:rsidRPr="00A65716">
        <w:rPr>
          <w:sz w:val="22"/>
        </w:rPr>
        <w:t xml:space="preserve"> de los </w:t>
      </w:r>
      <w:r w:rsidR="009A0E81" w:rsidRPr="00A65716">
        <w:rPr>
          <w:b/>
          <w:sz w:val="22"/>
        </w:rPr>
        <w:t>nervios espinales</w:t>
      </w:r>
      <w:r w:rsidR="009A0E81" w:rsidRPr="00A65716">
        <w:rPr>
          <w:sz w:val="22"/>
        </w:rPr>
        <w:t xml:space="preserve"> torácicos superiores</w:t>
      </w:r>
    </w:p>
    <w:p w:rsidR="009A0E81" w:rsidRDefault="009A0E81" w:rsidP="00A65716">
      <w:pPr>
        <w:rPr>
          <w:sz w:val="22"/>
        </w:rPr>
      </w:pPr>
    </w:p>
    <w:p w:rsidR="009A0E81" w:rsidRDefault="009A0E81" w:rsidP="00DB55AF">
      <w:pPr>
        <w:pStyle w:val="Prrafodelista"/>
        <w:numPr>
          <w:ilvl w:val="0"/>
          <w:numId w:val="37"/>
        </w:numPr>
        <w:ind w:left="360"/>
        <w:rPr>
          <w:sz w:val="22"/>
        </w:rPr>
      </w:pPr>
      <w:r w:rsidRPr="00A65716">
        <w:rPr>
          <w:b/>
          <w:sz w:val="22"/>
        </w:rPr>
        <w:t>Las fibras aferentes nociceptivas</w:t>
      </w:r>
      <w:r w:rsidRPr="00A65716">
        <w:rPr>
          <w:sz w:val="22"/>
        </w:rPr>
        <w:t xml:space="preserve"> que proceden de la </w:t>
      </w:r>
      <w:r w:rsidRPr="00A65716">
        <w:rPr>
          <w:b/>
          <w:sz w:val="22"/>
        </w:rPr>
        <w:t>tráquea</w:t>
      </w:r>
      <w:r w:rsidRPr="00A65716">
        <w:rPr>
          <w:sz w:val="22"/>
        </w:rPr>
        <w:t xml:space="preserve"> acompañan a las </w:t>
      </w:r>
      <w:r w:rsidRPr="00A65716">
        <w:rPr>
          <w:b/>
          <w:sz w:val="22"/>
        </w:rPr>
        <w:t>fibras parasimpáticas</w:t>
      </w:r>
      <w:r w:rsidRPr="00A65716">
        <w:rPr>
          <w:sz w:val="22"/>
        </w:rPr>
        <w:t xml:space="preserve"> hasta el </w:t>
      </w:r>
      <w:r w:rsidRPr="00A65716">
        <w:rPr>
          <w:b/>
          <w:sz w:val="22"/>
        </w:rPr>
        <w:t>ganglio sensitivo del NC X</w:t>
      </w:r>
      <w:r w:rsidRPr="00A65716">
        <w:rPr>
          <w:sz w:val="22"/>
        </w:rPr>
        <w:t>.</w:t>
      </w:r>
    </w:p>
    <w:p w:rsidR="00A72AB6" w:rsidRPr="00A72AB6" w:rsidRDefault="00A72AB6" w:rsidP="00A72AB6">
      <w:pPr>
        <w:pStyle w:val="Prrafodelista"/>
        <w:rPr>
          <w:sz w:val="22"/>
        </w:rPr>
      </w:pPr>
    </w:p>
    <w:p w:rsidR="009E2E91" w:rsidRPr="00EA312A" w:rsidRDefault="00036AD9" w:rsidP="00DB55AF">
      <w:pPr>
        <w:pStyle w:val="Prrafodelista"/>
        <w:numPr>
          <w:ilvl w:val="0"/>
          <w:numId w:val="38"/>
        </w:numPr>
        <w:ind w:left="360"/>
        <w:rPr>
          <w:sz w:val="22"/>
        </w:rPr>
      </w:pPr>
      <w:r w:rsidRPr="00EA312A">
        <w:rPr>
          <w:b/>
          <w:sz w:val="22"/>
        </w:rPr>
        <w:t>Los nervios de la pleura parietal</w:t>
      </w:r>
      <w:r w:rsidRPr="00EA312A">
        <w:rPr>
          <w:sz w:val="22"/>
        </w:rPr>
        <w:t xml:space="preserve"> derivan de los nervios intercostales y frénicos</w:t>
      </w:r>
    </w:p>
    <w:p w:rsidR="009E2E91" w:rsidRDefault="009E2E91" w:rsidP="00CA5417">
      <w:pPr>
        <w:rPr>
          <w:sz w:val="22"/>
        </w:rPr>
      </w:pPr>
    </w:p>
    <w:p w:rsidR="009E2E91" w:rsidRDefault="00036AD9" w:rsidP="00DB55AF">
      <w:pPr>
        <w:pStyle w:val="Prrafodelista"/>
        <w:numPr>
          <w:ilvl w:val="0"/>
          <w:numId w:val="38"/>
        </w:numPr>
        <w:ind w:left="360"/>
        <w:rPr>
          <w:sz w:val="22"/>
        </w:rPr>
      </w:pPr>
      <w:r w:rsidRPr="00EA312A">
        <w:rPr>
          <w:b/>
          <w:sz w:val="22"/>
        </w:rPr>
        <w:t>La pleura costal</w:t>
      </w:r>
      <w:r w:rsidRPr="00EA312A">
        <w:rPr>
          <w:sz w:val="22"/>
        </w:rPr>
        <w:t xml:space="preserve"> y porción </w:t>
      </w:r>
      <w:r w:rsidRPr="00EA312A">
        <w:rPr>
          <w:b/>
          <w:sz w:val="22"/>
        </w:rPr>
        <w:t>periférica</w:t>
      </w:r>
      <w:r w:rsidRPr="00EA312A">
        <w:rPr>
          <w:sz w:val="22"/>
        </w:rPr>
        <w:t xml:space="preserve"> de la </w:t>
      </w:r>
      <w:r w:rsidRPr="00EA312A">
        <w:rPr>
          <w:b/>
          <w:sz w:val="22"/>
        </w:rPr>
        <w:t>pleura diafragmática</w:t>
      </w:r>
      <w:r w:rsidRPr="00EA312A">
        <w:rPr>
          <w:sz w:val="22"/>
        </w:rPr>
        <w:t xml:space="preserve"> están inervadas por los </w:t>
      </w:r>
      <w:r w:rsidRPr="00EA312A">
        <w:rPr>
          <w:b/>
          <w:sz w:val="22"/>
        </w:rPr>
        <w:t>nervios intercostales</w:t>
      </w:r>
      <w:r w:rsidRPr="00EA312A">
        <w:rPr>
          <w:sz w:val="22"/>
        </w:rPr>
        <w:t xml:space="preserve">. </w:t>
      </w:r>
    </w:p>
    <w:p w:rsidR="00A72AB6" w:rsidRPr="00A72AB6" w:rsidRDefault="00A72AB6" w:rsidP="00A72AB6">
      <w:pPr>
        <w:pStyle w:val="Prrafodelista"/>
        <w:rPr>
          <w:sz w:val="22"/>
        </w:rPr>
      </w:pPr>
    </w:p>
    <w:p w:rsidR="00036AD9" w:rsidRPr="00EA312A" w:rsidRDefault="00036AD9" w:rsidP="00DB55AF">
      <w:pPr>
        <w:pStyle w:val="Prrafodelista"/>
        <w:numPr>
          <w:ilvl w:val="0"/>
          <w:numId w:val="38"/>
        </w:numPr>
        <w:ind w:left="360"/>
        <w:rPr>
          <w:sz w:val="22"/>
        </w:rPr>
      </w:pPr>
      <w:r w:rsidRPr="00EA312A">
        <w:rPr>
          <w:b/>
          <w:sz w:val="22"/>
        </w:rPr>
        <w:t>Los nervios intercostales</w:t>
      </w:r>
      <w:r w:rsidRPr="00EA312A">
        <w:rPr>
          <w:sz w:val="22"/>
        </w:rPr>
        <w:t xml:space="preserve"> transportan sensación de presión y dolor.</w:t>
      </w:r>
    </w:p>
    <w:p w:rsidR="00036AD9" w:rsidRDefault="00036AD9" w:rsidP="00CA5417">
      <w:pPr>
        <w:rPr>
          <w:sz w:val="22"/>
        </w:rPr>
      </w:pPr>
    </w:p>
    <w:p w:rsidR="00036AD9" w:rsidRPr="00EA312A" w:rsidRDefault="00036AD9" w:rsidP="00DB55AF">
      <w:pPr>
        <w:pStyle w:val="Prrafodelista"/>
        <w:numPr>
          <w:ilvl w:val="0"/>
          <w:numId w:val="38"/>
        </w:numPr>
        <w:ind w:left="360"/>
        <w:rPr>
          <w:sz w:val="22"/>
        </w:rPr>
      </w:pPr>
      <w:r w:rsidRPr="00EA312A">
        <w:rPr>
          <w:sz w:val="22"/>
        </w:rPr>
        <w:t xml:space="preserve">La porción </w:t>
      </w:r>
      <w:r w:rsidRPr="00EA312A">
        <w:rPr>
          <w:b/>
          <w:sz w:val="22"/>
        </w:rPr>
        <w:t>central</w:t>
      </w:r>
      <w:r w:rsidRPr="00EA312A">
        <w:rPr>
          <w:sz w:val="22"/>
        </w:rPr>
        <w:t xml:space="preserve"> de la </w:t>
      </w:r>
      <w:r w:rsidRPr="00EA312A">
        <w:rPr>
          <w:b/>
          <w:sz w:val="22"/>
        </w:rPr>
        <w:t>pleura diafragmática</w:t>
      </w:r>
      <w:r w:rsidRPr="00EA312A">
        <w:rPr>
          <w:sz w:val="22"/>
        </w:rPr>
        <w:t xml:space="preserve"> y la </w:t>
      </w:r>
      <w:r w:rsidRPr="00EA312A">
        <w:rPr>
          <w:b/>
          <w:sz w:val="22"/>
        </w:rPr>
        <w:t>pleura mediastínica</w:t>
      </w:r>
      <w:r w:rsidRPr="00EA312A">
        <w:rPr>
          <w:sz w:val="22"/>
        </w:rPr>
        <w:t xml:space="preserve"> están inervadas por los </w:t>
      </w:r>
      <w:r w:rsidRPr="00EA312A">
        <w:rPr>
          <w:b/>
          <w:sz w:val="22"/>
        </w:rPr>
        <w:t>nervios frénicos</w:t>
      </w:r>
      <w:r w:rsidRPr="00EA312A">
        <w:rPr>
          <w:sz w:val="22"/>
        </w:rPr>
        <w:t>.</w:t>
      </w:r>
    </w:p>
    <w:p w:rsidR="00CA5417" w:rsidRPr="00CA5417" w:rsidRDefault="00CA5417" w:rsidP="00CA5417">
      <w:pPr>
        <w:rPr>
          <w:sz w:val="22"/>
        </w:rPr>
      </w:pPr>
    </w:p>
    <w:p w:rsidR="00036AD9" w:rsidRPr="00CA5417" w:rsidRDefault="00CA5417" w:rsidP="00CA5417">
      <w:pPr>
        <w:pStyle w:val="Ttulo2"/>
        <w:rPr>
          <w:sz w:val="28"/>
        </w:rPr>
      </w:pPr>
      <w:r w:rsidRPr="00CA5417">
        <w:rPr>
          <w:sz w:val="28"/>
        </w:rPr>
        <w:t>Anatomía de Superficie Pleuras y Pulmones</w:t>
      </w:r>
    </w:p>
    <w:p w:rsidR="009E2E91" w:rsidRPr="00CA5417" w:rsidRDefault="00CA5417" w:rsidP="00DB55AF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CA5417">
        <w:rPr>
          <w:b/>
          <w:sz w:val="22"/>
        </w:rPr>
        <w:t>Las pleuras cervicales y los vértices de los pulmones</w:t>
      </w:r>
      <w:r w:rsidRPr="00CA5417">
        <w:rPr>
          <w:sz w:val="22"/>
        </w:rPr>
        <w:t xml:space="preserve"> pasan a través de la </w:t>
      </w:r>
      <w:r w:rsidRPr="00CA5417">
        <w:rPr>
          <w:b/>
          <w:sz w:val="22"/>
        </w:rPr>
        <w:t>abertura superior del tórax</w:t>
      </w:r>
      <w:r w:rsidRPr="00CA5417">
        <w:rPr>
          <w:sz w:val="22"/>
        </w:rPr>
        <w:t xml:space="preserve"> hacia las </w:t>
      </w:r>
      <w:r w:rsidRPr="00CA5417">
        <w:rPr>
          <w:b/>
          <w:sz w:val="22"/>
        </w:rPr>
        <w:t>fosas supraclaviculares</w:t>
      </w:r>
      <w:r w:rsidRPr="00CA5417">
        <w:rPr>
          <w:sz w:val="22"/>
        </w:rPr>
        <w:t>.</w:t>
      </w:r>
    </w:p>
    <w:p w:rsidR="009E2E91" w:rsidRDefault="009E2E91" w:rsidP="00CA5417">
      <w:pPr>
        <w:rPr>
          <w:sz w:val="22"/>
        </w:rPr>
      </w:pPr>
    </w:p>
    <w:p w:rsidR="009E2E91" w:rsidRPr="00CA5417" w:rsidRDefault="00CA5417" w:rsidP="00DB55AF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CA5417">
        <w:rPr>
          <w:b/>
          <w:sz w:val="22"/>
        </w:rPr>
        <w:t>Las fosas supraclaviculares</w:t>
      </w:r>
      <w:r w:rsidRPr="00CA5417">
        <w:rPr>
          <w:sz w:val="22"/>
        </w:rPr>
        <w:t>: situadas posterior y superiormente a las clavículas y laterales a los tendones de los músculos esternocleidomastoideos.</w:t>
      </w:r>
    </w:p>
    <w:p w:rsidR="00CA5417" w:rsidRDefault="00CA5417" w:rsidP="00CA5417">
      <w:pPr>
        <w:rPr>
          <w:sz w:val="22"/>
        </w:rPr>
      </w:pPr>
    </w:p>
    <w:p w:rsidR="00CA5417" w:rsidRDefault="00A72AB6" w:rsidP="00DB55AF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CA5417">
        <w:rPr>
          <w:noProof/>
          <w:sz w:val="28"/>
          <w:lang w:val="es-GT" w:eastAsia="es-GT"/>
        </w:rPr>
        <w:drawing>
          <wp:anchor distT="0" distB="0" distL="114300" distR="114300" simplePos="0" relativeHeight="251685888" behindDoc="0" locked="0" layoutInCell="1" allowOverlap="1" wp14:anchorId="6F504C26" wp14:editId="76864EE7">
            <wp:simplePos x="0" y="0"/>
            <wp:positionH relativeFrom="column">
              <wp:posOffset>3943350</wp:posOffset>
            </wp:positionH>
            <wp:positionV relativeFrom="paragraph">
              <wp:posOffset>76200</wp:posOffset>
            </wp:positionV>
            <wp:extent cx="3133725" cy="3429000"/>
            <wp:effectExtent l="0" t="0" r="9525" b="0"/>
            <wp:wrapSquare wrapText="bothSides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33725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5417" w:rsidRPr="00CA5417">
        <w:rPr>
          <w:b/>
          <w:sz w:val="22"/>
        </w:rPr>
        <w:t>Los bordes anteriores de los pulmones</w:t>
      </w:r>
      <w:r w:rsidR="00CA5417" w:rsidRPr="00CA5417">
        <w:rPr>
          <w:sz w:val="22"/>
        </w:rPr>
        <w:t>: adyacentes a la línea anterior de reflexión de la pleura parietal entre los cartílagos costales 2° y 4°.</w:t>
      </w:r>
    </w:p>
    <w:p w:rsidR="00B933B2" w:rsidRPr="00B933B2" w:rsidRDefault="00B933B2" w:rsidP="00B933B2">
      <w:pPr>
        <w:pStyle w:val="Prrafodelista"/>
        <w:rPr>
          <w:sz w:val="22"/>
        </w:rPr>
      </w:pPr>
    </w:p>
    <w:p w:rsidR="00B933B2" w:rsidRDefault="00B933B2" w:rsidP="00DB55AF">
      <w:pPr>
        <w:pStyle w:val="Prrafodelista"/>
        <w:numPr>
          <w:ilvl w:val="0"/>
          <w:numId w:val="39"/>
        </w:numPr>
        <w:ind w:left="360"/>
        <w:rPr>
          <w:sz w:val="22"/>
        </w:rPr>
      </w:pPr>
      <w:r>
        <w:rPr>
          <w:sz w:val="22"/>
        </w:rPr>
        <w:t xml:space="preserve">A nivel del </w:t>
      </w:r>
      <w:r w:rsidRPr="00B933B2">
        <w:rPr>
          <w:b/>
          <w:sz w:val="22"/>
        </w:rPr>
        <w:t>4°</w:t>
      </w:r>
      <w:r>
        <w:rPr>
          <w:sz w:val="22"/>
        </w:rPr>
        <w:t xml:space="preserve"> cartílago costal </w:t>
      </w:r>
      <w:r w:rsidRPr="00B933B2">
        <w:rPr>
          <w:b/>
          <w:sz w:val="22"/>
        </w:rPr>
        <w:t>El borde de reflexión pleural izquierdo</w:t>
      </w:r>
      <w:r>
        <w:rPr>
          <w:sz w:val="22"/>
        </w:rPr>
        <w:t xml:space="preserve"> se desplaza lateral y luego inferior en la escotadura cardíaca para alcanzar el </w:t>
      </w:r>
      <w:r w:rsidRPr="00B933B2">
        <w:rPr>
          <w:b/>
          <w:sz w:val="22"/>
        </w:rPr>
        <w:t>6° cartílago costal</w:t>
      </w:r>
      <w:r>
        <w:rPr>
          <w:sz w:val="22"/>
        </w:rPr>
        <w:t>.</w:t>
      </w:r>
    </w:p>
    <w:p w:rsidR="00B933B2" w:rsidRPr="00B933B2" w:rsidRDefault="00B933B2" w:rsidP="00B933B2">
      <w:pPr>
        <w:pStyle w:val="Prrafodelista"/>
        <w:rPr>
          <w:sz w:val="22"/>
        </w:rPr>
      </w:pPr>
    </w:p>
    <w:p w:rsidR="00B933B2" w:rsidRDefault="00B933B2" w:rsidP="00DB55AF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EE3068">
        <w:rPr>
          <w:b/>
          <w:sz w:val="22"/>
        </w:rPr>
        <w:t>El borde anterior del pulmón izquierdo</w:t>
      </w:r>
      <w:r>
        <w:rPr>
          <w:sz w:val="22"/>
        </w:rPr>
        <w:t xml:space="preserve"> está más profundamente </w:t>
      </w:r>
      <w:proofErr w:type="spellStart"/>
      <w:r>
        <w:rPr>
          <w:sz w:val="22"/>
        </w:rPr>
        <w:t>indentado</w:t>
      </w:r>
      <w:proofErr w:type="spellEnd"/>
      <w:r>
        <w:rPr>
          <w:sz w:val="22"/>
        </w:rPr>
        <w:t xml:space="preserve"> por la escotadura cardíaca.</w:t>
      </w:r>
    </w:p>
    <w:p w:rsidR="00A72AB6" w:rsidRPr="00A72AB6" w:rsidRDefault="00A72AB6" w:rsidP="00A72AB6">
      <w:pPr>
        <w:pStyle w:val="Prrafodelista"/>
        <w:rPr>
          <w:sz w:val="22"/>
        </w:rPr>
      </w:pPr>
    </w:p>
    <w:p w:rsidR="00B933B2" w:rsidRDefault="00EE3068" w:rsidP="00DB55AF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EE3068">
        <w:rPr>
          <w:b/>
          <w:sz w:val="22"/>
        </w:rPr>
        <w:t>L</w:t>
      </w:r>
      <w:r w:rsidR="00B933B2" w:rsidRPr="00EE3068">
        <w:rPr>
          <w:b/>
          <w:sz w:val="22"/>
        </w:rPr>
        <w:t xml:space="preserve">a reflexión pleural </w:t>
      </w:r>
      <w:r w:rsidRPr="00EE3068">
        <w:rPr>
          <w:b/>
          <w:sz w:val="22"/>
        </w:rPr>
        <w:t>derecha</w:t>
      </w:r>
      <w:r>
        <w:rPr>
          <w:sz w:val="22"/>
        </w:rPr>
        <w:t xml:space="preserve"> </w:t>
      </w:r>
      <w:r w:rsidR="00B933B2">
        <w:rPr>
          <w:sz w:val="22"/>
        </w:rPr>
        <w:t xml:space="preserve">se continúa inferiormente desde el </w:t>
      </w:r>
      <w:r w:rsidR="00B933B2" w:rsidRPr="00EE3068">
        <w:rPr>
          <w:b/>
          <w:sz w:val="22"/>
        </w:rPr>
        <w:t>4° al 6° cartílago costal</w:t>
      </w:r>
      <w:r w:rsidR="00B933B2">
        <w:rPr>
          <w:sz w:val="22"/>
        </w:rPr>
        <w:t>.</w:t>
      </w:r>
    </w:p>
    <w:p w:rsidR="00A72AB6" w:rsidRPr="00A72AB6" w:rsidRDefault="00A72AB6" w:rsidP="00A72AB6">
      <w:pPr>
        <w:pStyle w:val="Prrafodelista"/>
        <w:rPr>
          <w:sz w:val="22"/>
        </w:rPr>
      </w:pPr>
    </w:p>
    <w:p w:rsidR="00B933B2" w:rsidRDefault="00B933B2" w:rsidP="00DB55AF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EE3068">
        <w:rPr>
          <w:b/>
          <w:sz w:val="22"/>
        </w:rPr>
        <w:t>Las reflexiones pleurales y los bordes anteriores</w:t>
      </w:r>
      <w:r>
        <w:rPr>
          <w:sz w:val="22"/>
        </w:rPr>
        <w:t xml:space="preserve"> de los pulmones se desvía lateralmente a nivel del </w:t>
      </w:r>
      <w:r w:rsidRPr="00EE3068">
        <w:rPr>
          <w:b/>
          <w:sz w:val="22"/>
        </w:rPr>
        <w:t>6° cartílago costal</w:t>
      </w:r>
      <w:r>
        <w:rPr>
          <w:sz w:val="22"/>
        </w:rPr>
        <w:t>.</w:t>
      </w:r>
    </w:p>
    <w:p w:rsidR="00A72AB6" w:rsidRPr="00A72AB6" w:rsidRDefault="00A72AB6" w:rsidP="00A72AB6">
      <w:pPr>
        <w:pStyle w:val="Prrafodelista"/>
        <w:rPr>
          <w:sz w:val="22"/>
        </w:rPr>
      </w:pPr>
    </w:p>
    <w:p w:rsidR="00B933B2" w:rsidRDefault="00B933B2" w:rsidP="00DB55AF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EE3068">
        <w:rPr>
          <w:b/>
          <w:sz w:val="22"/>
        </w:rPr>
        <w:t>Las reflexiones pleurales</w:t>
      </w:r>
      <w:r>
        <w:rPr>
          <w:sz w:val="22"/>
        </w:rPr>
        <w:t xml:space="preserve"> alcanzan la l</w:t>
      </w:r>
      <w:r w:rsidR="00EE3068">
        <w:rPr>
          <w:sz w:val="22"/>
        </w:rPr>
        <w:t xml:space="preserve">ínea </w:t>
      </w:r>
      <w:r w:rsidR="00EE3068" w:rsidRPr="00AC652A">
        <w:rPr>
          <w:sz w:val="22"/>
        </w:rPr>
        <w:t>medioclavicular</w:t>
      </w:r>
      <w:r w:rsidR="00EE3068">
        <w:rPr>
          <w:sz w:val="22"/>
        </w:rPr>
        <w:t xml:space="preserve"> a nivel del </w:t>
      </w:r>
      <w:r w:rsidR="00EE3068" w:rsidRPr="00EE3068">
        <w:rPr>
          <w:b/>
          <w:sz w:val="22"/>
        </w:rPr>
        <w:t>8° cartílago costal</w:t>
      </w:r>
      <w:r w:rsidR="00AC652A">
        <w:rPr>
          <w:sz w:val="22"/>
        </w:rPr>
        <w:t xml:space="preserve">, </w:t>
      </w:r>
      <w:r w:rsidR="00AC652A" w:rsidRPr="00AC652A">
        <w:rPr>
          <w:b/>
          <w:sz w:val="22"/>
        </w:rPr>
        <w:t>línea axilar media</w:t>
      </w:r>
      <w:r w:rsidR="00AC652A">
        <w:rPr>
          <w:sz w:val="22"/>
        </w:rPr>
        <w:t xml:space="preserve"> la en la </w:t>
      </w:r>
      <w:r w:rsidR="00AC652A" w:rsidRPr="00AC652A">
        <w:rPr>
          <w:b/>
          <w:sz w:val="22"/>
        </w:rPr>
        <w:t>10° costilla</w:t>
      </w:r>
      <w:r w:rsidR="00AC652A">
        <w:rPr>
          <w:sz w:val="22"/>
        </w:rPr>
        <w:t xml:space="preserve"> y la </w:t>
      </w:r>
      <w:r w:rsidR="00AC652A" w:rsidRPr="00AC652A">
        <w:rPr>
          <w:b/>
          <w:sz w:val="22"/>
        </w:rPr>
        <w:t>línea escapular</w:t>
      </w:r>
      <w:r w:rsidR="00AC652A">
        <w:rPr>
          <w:b/>
          <w:sz w:val="22"/>
        </w:rPr>
        <w:t xml:space="preserve"> </w:t>
      </w:r>
      <w:r w:rsidR="00AC652A" w:rsidRPr="00AC652A">
        <w:rPr>
          <w:sz w:val="22"/>
        </w:rPr>
        <w:t>en</w:t>
      </w:r>
      <w:r w:rsidR="00AC652A">
        <w:rPr>
          <w:b/>
          <w:sz w:val="22"/>
        </w:rPr>
        <w:t xml:space="preserve"> </w:t>
      </w:r>
      <w:r w:rsidR="00AC652A">
        <w:rPr>
          <w:sz w:val="22"/>
        </w:rPr>
        <w:t xml:space="preserve">la </w:t>
      </w:r>
      <w:r w:rsidR="00AC652A" w:rsidRPr="00AC652A">
        <w:rPr>
          <w:b/>
          <w:sz w:val="22"/>
        </w:rPr>
        <w:t>12° costilla</w:t>
      </w:r>
      <w:r w:rsidR="00EE3068">
        <w:rPr>
          <w:sz w:val="22"/>
        </w:rPr>
        <w:t>.</w:t>
      </w:r>
    </w:p>
    <w:p w:rsidR="00A72AB6" w:rsidRPr="00A72AB6" w:rsidRDefault="00A72AB6" w:rsidP="00A72AB6">
      <w:pPr>
        <w:pStyle w:val="Prrafodelista"/>
        <w:rPr>
          <w:sz w:val="22"/>
        </w:rPr>
      </w:pPr>
    </w:p>
    <w:p w:rsidR="00AC652A" w:rsidRDefault="00C02B6B" w:rsidP="00DB55AF">
      <w:pPr>
        <w:pStyle w:val="Prrafodelista"/>
        <w:numPr>
          <w:ilvl w:val="0"/>
          <w:numId w:val="39"/>
        </w:numPr>
        <w:ind w:left="360"/>
        <w:rPr>
          <w:sz w:val="22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86912" behindDoc="0" locked="0" layoutInCell="1" allowOverlap="1" wp14:anchorId="7841B6A9" wp14:editId="0C096B88">
            <wp:simplePos x="0" y="0"/>
            <wp:positionH relativeFrom="column">
              <wp:posOffset>4098925</wp:posOffset>
            </wp:positionH>
            <wp:positionV relativeFrom="paragraph">
              <wp:posOffset>-511175</wp:posOffset>
            </wp:positionV>
            <wp:extent cx="3162300" cy="2879725"/>
            <wp:effectExtent l="0" t="0" r="0" b="0"/>
            <wp:wrapSquare wrapText="bothSides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62300" cy="287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52A">
        <w:rPr>
          <w:b/>
          <w:sz w:val="22"/>
        </w:rPr>
        <w:t xml:space="preserve">Los pulmones </w:t>
      </w:r>
      <w:r w:rsidR="00AC652A">
        <w:rPr>
          <w:sz w:val="22"/>
        </w:rPr>
        <w:t xml:space="preserve">alcanzan la línea medioclavicular a nivel del 6° cartílago costal, </w:t>
      </w:r>
      <w:r w:rsidR="00AC652A" w:rsidRPr="00AC652A">
        <w:rPr>
          <w:b/>
          <w:sz w:val="22"/>
        </w:rPr>
        <w:t>línea axilar media</w:t>
      </w:r>
      <w:r w:rsidR="00AC652A">
        <w:rPr>
          <w:sz w:val="22"/>
        </w:rPr>
        <w:t xml:space="preserve"> la en la </w:t>
      </w:r>
      <w:r w:rsidR="00AC652A">
        <w:rPr>
          <w:b/>
          <w:sz w:val="22"/>
        </w:rPr>
        <w:t>8</w:t>
      </w:r>
      <w:r w:rsidR="00AC652A" w:rsidRPr="00AC652A">
        <w:rPr>
          <w:b/>
          <w:sz w:val="22"/>
        </w:rPr>
        <w:t>° costilla</w:t>
      </w:r>
      <w:r w:rsidR="00AC652A">
        <w:rPr>
          <w:sz w:val="22"/>
        </w:rPr>
        <w:t xml:space="preserve"> y la </w:t>
      </w:r>
      <w:r w:rsidR="00AC652A" w:rsidRPr="00AC652A">
        <w:rPr>
          <w:b/>
          <w:sz w:val="22"/>
        </w:rPr>
        <w:t>línea escapular</w:t>
      </w:r>
      <w:r w:rsidR="00AC652A">
        <w:rPr>
          <w:b/>
          <w:sz w:val="22"/>
        </w:rPr>
        <w:t xml:space="preserve"> </w:t>
      </w:r>
      <w:r w:rsidR="00AC652A" w:rsidRPr="00AC652A">
        <w:rPr>
          <w:sz w:val="22"/>
        </w:rPr>
        <w:t>en</w:t>
      </w:r>
      <w:r w:rsidR="00AC652A">
        <w:rPr>
          <w:b/>
          <w:sz w:val="22"/>
        </w:rPr>
        <w:t xml:space="preserve"> </w:t>
      </w:r>
      <w:r w:rsidR="00AC652A">
        <w:rPr>
          <w:sz w:val="22"/>
        </w:rPr>
        <w:t xml:space="preserve">la </w:t>
      </w:r>
      <w:r w:rsidR="00AC652A" w:rsidRPr="00AC652A">
        <w:rPr>
          <w:b/>
          <w:sz w:val="22"/>
        </w:rPr>
        <w:t>1</w:t>
      </w:r>
      <w:r w:rsidR="00AC652A">
        <w:rPr>
          <w:b/>
          <w:sz w:val="22"/>
        </w:rPr>
        <w:t>0</w:t>
      </w:r>
      <w:r w:rsidR="00AC652A" w:rsidRPr="00AC652A">
        <w:rPr>
          <w:b/>
          <w:sz w:val="22"/>
        </w:rPr>
        <w:t>° costilla</w:t>
      </w:r>
      <w:r w:rsidR="00AC652A">
        <w:rPr>
          <w:sz w:val="22"/>
        </w:rPr>
        <w:t>.</w:t>
      </w:r>
    </w:p>
    <w:p w:rsidR="00A72AB6" w:rsidRPr="00A72AB6" w:rsidRDefault="00A72AB6" w:rsidP="00A72AB6">
      <w:pPr>
        <w:pStyle w:val="Prrafodelista"/>
        <w:rPr>
          <w:sz w:val="22"/>
        </w:rPr>
      </w:pPr>
    </w:p>
    <w:p w:rsidR="00AC652A" w:rsidRDefault="00AC652A" w:rsidP="00DB55AF">
      <w:pPr>
        <w:pStyle w:val="Prrafodelista"/>
        <w:numPr>
          <w:ilvl w:val="0"/>
          <w:numId w:val="39"/>
        </w:numPr>
        <w:ind w:left="360"/>
        <w:rPr>
          <w:sz w:val="22"/>
        </w:rPr>
      </w:pPr>
      <w:r>
        <w:rPr>
          <w:b/>
          <w:sz w:val="22"/>
        </w:rPr>
        <w:t xml:space="preserve">La pleura </w:t>
      </w:r>
      <w:r>
        <w:rPr>
          <w:sz w:val="22"/>
        </w:rPr>
        <w:t>se extiende dos espacios por debajo del pulmón.</w:t>
      </w:r>
    </w:p>
    <w:p w:rsidR="00A72AB6" w:rsidRPr="00A72AB6" w:rsidRDefault="00A72AB6" w:rsidP="00A72AB6">
      <w:pPr>
        <w:pStyle w:val="Prrafodelista"/>
        <w:rPr>
          <w:sz w:val="22"/>
        </w:rPr>
      </w:pPr>
    </w:p>
    <w:p w:rsidR="00E65270" w:rsidRDefault="00E65270" w:rsidP="00DB55AF">
      <w:pPr>
        <w:pStyle w:val="Prrafodelista"/>
        <w:numPr>
          <w:ilvl w:val="0"/>
          <w:numId w:val="39"/>
        </w:numPr>
        <w:ind w:left="360"/>
        <w:rPr>
          <w:sz w:val="22"/>
        </w:rPr>
      </w:pPr>
      <w:r w:rsidRPr="00E65270">
        <w:rPr>
          <w:b/>
          <w:sz w:val="22"/>
        </w:rPr>
        <w:t>Las fisuras oblicuas</w:t>
      </w:r>
      <w:r>
        <w:rPr>
          <w:sz w:val="22"/>
        </w:rPr>
        <w:t xml:space="preserve"> de los pulmones se extienden desde la </w:t>
      </w:r>
      <w:r w:rsidRPr="00E65270">
        <w:rPr>
          <w:b/>
          <w:sz w:val="22"/>
        </w:rPr>
        <w:t xml:space="preserve">apófisis espinosa de T2 </w:t>
      </w:r>
      <w:r w:rsidRPr="00E65270">
        <w:rPr>
          <w:sz w:val="22"/>
        </w:rPr>
        <w:t>posteriormente</w:t>
      </w:r>
      <w:r>
        <w:rPr>
          <w:sz w:val="22"/>
        </w:rPr>
        <w:t xml:space="preserve"> hasta el </w:t>
      </w:r>
      <w:r w:rsidRPr="00E65270">
        <w:rPr>
          <w:b/>
          <w:sz w:val="22"/>
        </w:rPr>
        <w:t>6° cartílago costal</w:t>
      </w:r>
      <w:r>
        <w:rPr>
          <w:sz w:val="22"/>
        </w:rPr>
        <w:t xml:space="preserve"> anteriormente.</w:t>
      </w:r>
    </w:p>
    <w:p w:rsidR="00A72AB6" w:rsidRPr="00A72AB6" w:rsidRDefault="00A72AB6" w:rsidP="00A72AB6">
      <w:pPr>
        <w:pStyle w:val="Prrafodelista"/>
        <w:rPr>
          <w:sz w:val="22"/>
        </w:rPr>
      </w:pPr>
    </w:p>
    <w:p w:rsidR="00E65270" w:rsidRPr="00CA5417" w:rsidRDefault="00E65270" w:rsidP="00DB55AF">
      <w:pPr>
        <w:pStyle w:val="Prrafodelista"/>
        <w:numPr>
          <w:ilvl w:val="0"/>
          <w:numId w:val="39"/>
        </w:numPr>
        <w:ind w:left="360"/>
        <w:rPr>
          <w:sz w:val="22"/>
        </w:rPr>
      </w:pPr>
      <w:r>
        <w:rPr>
          <w:b/>
          <w:sz w:val="22"/>
        </w:rPr>
        <w:t xml:space="preserve">La fisura horizontal </w:t>
      </w:r>
      <w:r>
        <w:rPr>
          <w:sz w:val="22"/>
        </w:rPr>
        <w:t xml:space="preserve">del pulmón derecho se extiende anteriormente desde la fisura oblicua a lo largo de la </w:t>
      </w:r>
      <w:r w:rsidRPr="00E65270">
        <w:rPr>
          <w:b/>
          <w:sz w:val="22"/>
        </w:rPr>
        <w:t>4° costilla</w:t>
      </w:r>
      <w:r>
        <w:rPr>
          <w:sz w:val="22"/>
        </w:rPr>
        <w:t xml:space="preserve"> y el </w:t>
      </w:r>
      <w:r w:rsidRPr="00E65270">
        <w:rPr>
          <w:b/>
          <w:sz w:val="22"/>
        </w:rPr>
        <w:t>cartílago costal</w:t>
      </w:r>
      <w:r>
        <w:rPr>
          <w:sz w:val="22"/>
        </w:rPr>
        <w:t>.</w:t>
      </w:r>
    </w:p>
    <w:p w:rsidR="009E2E91" w:rsidRDefault="009E2E91" w:rsidP="00F14D4C">
      <w:pPr>
        <w:rPr>
          <w:sz w:val="22"/>
        </w:rPr>
      </w:pPr>
    </w:p>
    <w:p w:rsidR="00C02B6B" w:rsidRDefault="00C02B6B" w:rsidP="00C02B6B">
      <w:pPr>
        <w:pStyle w:val="Ttulo2"/>
      </w:pPr>
      <w:r w:rsidRPr="00C02B6B">
        <w:t>Mediastino</w:t>
      </w:r>
    </w:p>
    <w:p w:rsidR="00AC0E5F" w:rsidRPr="00B86782" w:rsidRDefault="00C02B6B" w:rsidP="00DB55AF">
      <w:pPr>
        <w:pStyle w:val="Prrafodelista"/>
        <w:numPr>
          <w:ilvl w:val="0"/>
          <w:numId w:val="40"/>
        </w:numPr>
        <w:rPr>
          <w:sz w:val="22"/>
        </w:rPr>
      </w:pPr>
      <w:r w:rsidRPr="00B86782">
        <w:rPr>
          <w:sz w:val="22"/>
        </w:rPr>
        <w:t xml:space="preserve">Compartimiento central, contiene </w:t>
      </w:r>
      <w:r w:rsidRPr="00B86782">
        <w:rPr>
          <w:b/>
          <w:sz w:val="22"/>
        </w:rPr>
        <w:t xml:space="preserve">corazón, </w:t>
      </w:r>
      <w:r w:rsidRPr="00B86782">
        <w:rPr>
          <w:sz w:val="22"/>
        </w:rPr>
        <w:t>porción torácica de la</w:t>
      </w:r>
      <w:r w:rsidRPr="00B86782">
        <w:rPr>
          <w:b/>
          <w:sz w:val="22"/>
        </w:rPr>
        <w:t xml:space="preserve"> tráquea y grandes vasos, esófago, timo </w:t>
      </w:r>
      <w:r w:rsidRPr="00B86782">
        <w:rPr>
          <w:sz w:val="22"/>
        </w:rPr>
        <w:t>y</w:t>
      </w:r>
      <w:r w:rsidRPr="00B86782">
        <w:rPr>
          <w:b/>
          <w:sz w:val="22"/>
        </w:rPr>
        <w:t xml:space="preserve"> nódulos linfáticos</w:t>
      </w:r>
      <w:r w:rsidRPr="00B86782">
        <w:rPr>
          <w:sz w:val="22"/>
        </w:rPr>
        <w:t xml:space="preserve">; </w:t>
      </w:r>
    </w:p>
    <w:p w:rsidR="00C02B6B" w:rsidRPr="00B86782" w:rsidRDefault="00AC0E5F" w:rsidP="00DB55AF">
      <w:pPr>
        <w:pStyle w:val="Prrafodelista"/>
        <w:numPr>
          <w:ilvl w:val="0"/>
          <w:numId w:val="40"/>
        </w:numPr>
        <w:rPr>
          <w:sz w:val="22"/>
        </w:rPr>
      </w:pPr>
      <w:r w:rsidRPr="00B86782">
        <w:rPr>
          <w:sz w:val="22"/>
        </w:rPr>
        <w:t>S</w:t>
      </w:r>
      <w:r w:rsidR="00C02B6B" w:rsidRPr="00B86782">
        <w:rPr>
          <w:sz w:val="22"/>
        </w:rPr>
        <w:t xml:space="preserve">e extiende desde la </w:t>
      </w:r>
      <w:r w:rsidR="00C02B6B" w:rsidRPr="00B86782">
        <w:rPr>
          <w:b/>
          <w:sz w:val="22"/>
        </w:rPr>
        <w:t>abertura torácica superior</w:t>
      </w:r>
      <w:r w:rsidR="00C02B6B" w:rsidRPr="00B86782">
        <w:rPr>
          <w:sz w:val="22"/>
        </w:rPr>
        <w:t xml:space="preserve"> hasta el </w:t>
      </w:r>
      <w:r w:rsidR="00C02B6B" w:rsidRPr="00B86782">
        <w:rPr>
          <w:b/>
          <w:sz w:val="22"/>
        </w:rPr>
        <w:t>diafragma</w:t>
      </w:r>
      <w:r w:rsidR="00C02B6B" w:rsidRPr="00B86782">
        <w:rPr>
          <w:sz w:val="22"/>
        </w:rPr>
        <w:t xml:space="preserve"> y desde el </w:t>
      </w:r>
      <w:r w:rsidR="00C02B6B" w:rsidRPr="00B86782">
        <w:rPr>
          <w:b/>
          <w:sz w:val="22"/>
        </w:rPr>
        <w:t>esternón</w:t>
      </w:r>
      <w:r w:rsidR="00C02B6B" w:rsidRPr="00B86782">
        <w:rPr>
          <w:sz w:val="22"/>
        </w:rPr>
        <w:t xml:space="preserve"> hasta los </w:t>
      </w:r>
      <w:r w:rsidR="00C02B6B" w:rsidRPr="00B86782">
        <w:rPr>
          <w:b/>
          <w:sz w:val="22"/>
        </w:rPr>
        <w:t>cuerpos de las VT</w:t>
      </w:r>
      <w:r w:rsidR="00C02B6B" w:rsidRPr="00B86782">
        <w:rPr>
          <w:sz w:val="22"/>
        </w:rPr>
        <w:t>.</w:t>
      </w:r>
    </w:p>
    <w:p w:rsidR="00AC0E5F" w:rsidRPr="00B86782" w:rsidRDefault="00AC0E5F" w:rsidP="00DB55AF">
      <w:pPr>
        <w:pStyle w:val="Prrafodelista"/>
        <w:numPr>
          <w:ilvl w:val="0"/>
          <w:numId w:val="40"/>
        </w:numPr>
        <w:rPr>
          <w:sz w:val="22"/>
        </w:rPr>
      </w:pPr>
      <w:r w:rsidRPr="00B86782">
        <w:rPr>
          <w:b/>
          <w:sz w:val="22"/>
        </w:rPr>
        <w:t>Es una región de gran movilidad</w:t>
      </w:r>
      <w:r w:rsidRPr="00B86782">
        <w:rPr>
          <w:sz w:val="22"/>
        </w:rPr>
        <w:t xml:space="preserve"> debido a que consta de estructuras viscerales huecas, unidas sólo por tejido conectivo laxo, a menudo infiltrado por grasa.</w:t>
      </w:r>
    </w:p>
    <w:p w:rsidR="00AC0E5F" w:rsidRDefault="00AC0E5F" w:rsidP="00C02B6B">
      <w:pPr>
        <w:rPr>
          <w:sz w:val="22"/>
        </w:rPr>
      </w:pPr>
    </w:p>
    <w:p w:rsidR="000F43B3" w:rsidRPr="00B86782" w:rsidRDefault="000F43B3" w:rsidP="00C02B6B">
      <w:pPr>
        <w:rPr>
          <w:b/>
          <w:sz w:val="22"/>
        </w:rPr>
      </w:pPr>
      <w:r w:rsidRPr="00B86782">
        <w:rPr>
          <w:b/>
          <w:sz w:val="22"/>
        </w:rPr>
        <w:t>Mediastino superior</w:t>
      </w:r>
    </w:p>
    <w:p w:rsidR="000F43B3" w:rsidRPr="00B86782" w:rsidRDefault="000F43B3" w:rsidP="00DB55AF">
      <w:pPr>
        <w:pStyle w:val="Prrafodelista"/>
        <w:numPr>
          <w:ilvl w:val="0"/>
          <w:numId w:val="41"/>
        </w:numPr>
        <w:rPr>
          <w:sz w:val="22"/>
        </w:rPr>
      </w:pPr>
      <w:r w:rsidRPr="00B86782">
        <w:rPr>
          <w:sz w:val="22"/>
        </w:rPr>
        <w:t xml:space="preserve">Se extiende desde la abertura torácica superior hasta el plano horizontal que incluye el ángulo del esternón y pasa a través del disco intervertebral entre T4 y T5 posteriormente, se conoce </w:t>
      </w:r>
      <w:r w:rsidRPr="00B86782">
        <w:rPr>
          <w:b/>
          <w:sz w:val="22"/>
        </w:rPr>
        <w:t>plano transverso del tórax</w:t>
      </w:r>
      <w:r w:rsidRPr="00B86782">
        <w:rPr>
          <w:sz w:val="22"/>
        </w:rPr>
        <w:t>.</w:t>
      </w:r>
    </w:p>
    <w:p w:rsidR="000F43B3" w:rsidRDefault="000F43B3" w:rsidP="00C02B6B">
      <w:pPr>
        <w:rPr>
          <w:sz w:val="22"/>
        </w:rPr>
      </w:pPr>
    </w:p>
    <w:p w:rsidR="000F43B3" w:rsidRPr="00B86782" w:rsidRDefault="000F43B3" w:rsidP="00C02B6B">
      <w:pPr>
        <w:rPr>
          <w:b/>
          <w:sz w:val="22"/>
        </w:rPr>
      </w:pPr>
      <w:r w:rsidRPr="00B86782">
        <w:rPr>
          <w:b/>
          <w:sz w:val="22"/>
        </w:rPr>
        <w:t>Mediastino inferior</w:t>
      </w:r>
    </w:p>
    <w:p w:rsidR="00537742" w:rsidRPr="00B86782" w:rsidRDefault="00B86782" w:rsidP="00DB55AF">
      <w:pPr>
        <w:pStyle w:val="Prrafodelista"/>
        <w:numPr>
          <w:ilvl w:val="0"/>
          <w:numId w:val="41"/>
        </w:numPr>
        <w:rPr>
          <w:sz w:val="22"/>
        </w:rPr>
      </w:pPr>
      <w:r w:rsidRPr="00B86782">
        <w:rPr>
          <w:sz w:val="22"/>
        </w:rPr>
        <w:t xml:space="preserve">Entre el </w:t>
      </w:r>
      <w:r w:rsidRPr="00B86782">
        <w:rPr>
          <w:b/>
          <w:sz w:val="22"/>
        </w:rPr>
        <w:t>plano transverso del tórax y el diafragma</w:t>
      </w:r>
      <w:r w:rsidRPr="00B86782">
        <w:rPr>
          <w:sz w:val="22"/>
        </w:rPr>
        <w:t xml:space="preserve">, se divide por el </w:t>
      </w:r>
      <w:r w:rsidRPr="00B86782">
        <w:rPr>
          <w:b/>
          <w:sz w:val="22"/>
        </w:rPr>
        <w:t>pericardio</w:t>
      </w:r>
      <w:r w:rsidRPr="00B86782">
        <w:rPr>
          <w:sz w:val="22"/>
        </w:rPr>
        <w:t xml:space="preserve"> en tres partes: anterior, media y posterior.</w:t>
      </w:r>
    </w:p>
    <w:p w:rsidR="00B86782" w:rsidRPr="00B86782" w:rsidRDefault="00B86782" w:rsidP="00DB55AF">
      <w:pPr>
        <w:pStyle w:val="Prrafodelista"/>
        <w:numPr>
          <w:ilvl w:val="0"/>
          <w:numId w:val="41"/>
        </w:numPr>
        <w:rPr>
          <w:sz w:val="22"/>
        </w:rPr>
      </w:pPr>
      <w:r w:rsidRPr="00B86782">
        <w:rPr>
          <w:b/>
          <w:sz w:val="22"/>
        </w:rPr>
        <w:t xml:space="preserve">El pericardio </w:t>
      </w:r>
      <w:r w:rsidRPr="00B86782">
        <w:rPr>
          <w:sz w:val="22"/>
        </w:rPr>
        <w:t xml:space="preserve">y su contenido forman el </w:t>
      </w:r>
      <w:r w:rsidRPr="00B86782">
        <w:rPr>
          <w:b/>
          <w:sz w:val="22"/>
        </w:rPr>
        <w:t>mediastino medio</w:t>
      </w:r>
      <w:r w:rsidRPr="00B86782">
        <w:rPr>
          <w:sz w:val="22"/>
        </w:rPr>
        <w:t>.</w:t>
      </w:r>
    </w:p>
    <w:p w:rsidR="00B86782" w:rsidRDefault="00B86782" w:rsidP="00DB55AF">
      <w:pPr>
        <w:pStyle w:val="Prrafodelista"/>
        <w:numPr>
          <w:ilvl w:val="0"/>
          <w:numId w:val="41"/>
        </w:numPr>
        <w:rPr>
          <w:sz w:val="22"/>
        </w:rPr>
      </w:pPr>
      <w:r w:rsidRPr="00B86782">
        <w:rPr>
          <w:b/>
          <w:sz w:val="22"/>
        </w:rPr>
        <w:t>El esófago</w:t>
      </w:r>
      <w:r w:rsidRPr="00B86782">
        <w:rPr>
          <w:sz w:val="22"/>
        </w:rPr>
        <w:t xml:space="preserve"> pasa a través del mediastino superior e inferior.</w:t>
      </w:r>
    </w:p>
    <w:p w:rsidR="00111BAD" w:rsidRPr="00B86782" w:rsidRDefault="00111BAD" w:rsidP="00111BAD">
      <w:pPr>
        <w:pStyle w:val="Prrafodelista"/>
        <w:ind w:left="360"/>
        <w:rPr>
          <w:sz w:val="22"/>
        </w:rPr>
      </w:pPr>
    </w:p>
    <w:p w:rsidR="00537742" w:rsidRDefault="00111BAD" w:rsidP="00F14D4C">
      <w:pPr>
        <w:rPr>
          <w:sz w:val="22"/>
        </w:rPr>
      </w:pPr>
      <w:r>
        <w:rPr>
          <w:noProof/>
          <w:lang w:val="es-GT" w:eastAsia="es-GT"/>
        </w:rPr>
        <w:drawing>
          <wp:inline distT="0" distB="0" distL="0" distR="0" wp14:anchorId="5A8CBA1C" wp14:editId="63CCABCC">
            <wp:extent cx="7369528" cy="2971800"/>
            <wp:effectExtent l="0" t="0" r="317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76347" cy="297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7742" w:rsidRDefault="00111BAD" w:rsidP="00A02E5D">
      <w:pPr>
        <w:pStyle w:val="Ttulo3"/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88960" behindDoc="0" locked="0" layoutInCell="1" allowOverlap="1" wp14:anchorId="6A43BFA7" wp14:editId="441C5437">
            <wp:simplePos x="0" y="0"/>
            <wp:positionH relativeFrom="column">
              <wp:posOffset>5543550</wp:posOffset>
            </wp:positionH>
            <wp:positionV relativeFrom="paragraph">
              <wp:posOffset>-25400</wp:posOffset>
            </wp:positionV>
            <wp:extent cx="1714500" cy="1891030"/>
            <wp:effectExtent l="0" t="0" r="0" b="0"/>
            <wp:wrapSquare wrapText="bothSides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14500" cy="189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E5D">
        <w:t>Pericardio</w:t>
      </w:r>
    </w:p>
    <w:p w:rsidR="00537742" w:rsidRPr="007A118C" w:rsidRDefault="00403B74" w:rsidP="00DB55AF">
      <w:pPr>
        <w:pStyle w:val="Prrafodelista"/>
        <w:numPr>
          <w:ilvl w:val="0"/>
          <w:numId w:val="44"/>
        </w:numPr>
        <w:rPr>
          <w:sz w:val="22"/>
        </w:rPr>
      </w:pPr>
      <w:r w:rsidRPr="007A118C">
        <w:rPr>
          <w:sz w:val="22"/>
        </w:rPr>
        <w:t xml:space="preserve">Es una </w:t>
      </w:r>
      <w:r w:rsidRPr="007A118C">
        <w:rPr>
          <w:b/>
          <w:sz w:val="22"/>
        </w:rPr>
        <w:t>membrana fibroserosa</w:t>
      </w:r>
      <w:r w:rsidRPr="007A118C">
        <w:rPr>
          <w:sz w:val="22"/>
        </w:rPr>
        <w:t xml:space="preserve"> que cubre el corazón e inicio de los grandes vasos.</w:t>
      </w:r>
    </w:p>
    <w:p w:rsidR="007A118C" w:rsidRPr="007A118C" w:rsidRDefault="007A118C" w:rsidP="00DB55AF">
      <w:pPr>
        <w:pStyle w:val="Prrafodelista"/>
        <w:numPr>
          <w:ilvl w:val="0"/>
          <w:numId w:val="44"/>
        </w:numPr>
        <w:rPr>
          <w:sz w:val="22"/>
        </w:rPr>
      </w:pPr>
      <w:r w:rsidRPr="007A118C">
        <w:rPr>
          <w:sz w:val="22"/>
        </w:rPr>
        <w:t xml:space="preserve">Es un </w:t>
      </w:r>
      <w:r w:rsidRPr="007A118C">
        <w:rPr>
          <w:b/>
          <w:sz w:val="22"/>
        </w:rPr>
        <w:t>saco cerrado</w:t>
      </w:r>
      <w:r w:rsidRPr="007A118C">
        <w:rPr>
          <w:sz w:val="22"/>
        </w:rPr>
        <w:t xml:space="preserve"> compuesto por dos capas</w:t>
      </w:r>
      <w:r>
        <w:rPr>
          <w:sz w:val="22"/>
        </w:rPr>
        <w:t>:</w:t>
      </w:r>
      <w:r w:rsidRPr="007A118C">
        <w:rPr>
          <w:sz w:val="22"/>
        </w:rPr>
        <w:t xml:space="preserve"> </w:t>
      </w:r>
      <w:r w:rsidRPr="007A118C">
        <w:rPr>
          <w:b/>
          <w:sz w:val="22"/>
        </w:rPr>
        <w:t>La capa externa fibrosa y La capa interna serosa</w:t>
      </w:r>
    </w:p>
    <w:p w:rsidR="00537742" w:rsidRDefault="00537742" w:rsidP="00F14D4C">
      <w:pPr>
        <w:rPr>
          <w:sz w:val="22"/>
        </w:rPr>
      </w:pPr>
    </w:p>
    <w:p w:rsidR="00EB451F" w:rsidRDefault="00EB451F" w:rsidP="00EB451F">
      <w:pPr>
        <w:rPr>
          <w:sz w:val="22"/>
        </w:rPr>
      </w:pPr>
      <w:r w:rsidRPr="007A118C">
        <w:rPr>
          <w:b/>
          <w:sz w:val="22"/>
        </w:rPr>
        <w:t>El pericardio seroso</w:t>
      </w:r>
      <w:r>
        <w:rPr>
          <w:sz w:val="22"/>
        </w:rPr>
        <w:t xml:space="preserve"> </w:t>
      </w:r>
    </w:p>
    <w:p w:rsidR="00EB451F" w:rsidRDefault="00EB451F" w:rsidP="00DB55AF">
      <w:pPr>
        <w:pStyle w:val="Prrafodelista"/>
        <w:numPr>
          <w:ilvl w:val="0"/>
          <w:numId w:val="43"/>
        </w:numPr>
        <w:rPr>
          <w:sz w:val="22"/>
        </w:rPr>
      </w:pPr>
      <w:r w:rsidRPr="007A118C">
        <w:rPr>
          <w:sz w:val="22"/>
        </w:rPr>
        <w:t xml:space="preserve">Se compone de mesotelio, una capa de </w:t>
      </w:r>
      <w:r w:rsidRPr="007A118C">
        <w:rPr>
          <w:b/>
          <w:sz w:val="22"/>
        </w:rPr>
        <w:t>células aplanadas</w:t>
      </w:r>
      <w:r w:rsidRPr="007A118C">
        <w:rPr>
          <w:sz w:val="22"/>
        </w:rPr>
        <w:t xml:space="preserve"> que forman un epitelio que </w:t>
      </w:r>
      <w:r w:rsidRPr="007A118C">
        <w:rPr>
          <w:b/>
          <w:sz w:val="22"/>
        </w:rPr>
        <w:t>tapiza</w:t>
      </w:r>
      <w:r w:rsidRPr="007A118C">
        <w:rPr>
          <w:sz w:val="22"/>
        </w:rPr>
        <w:t xml:space="preserve"> la superficie interna del </w:t>
      </w:r>
      <w:r w:rsidRPr="007A118C">
        <w:rPr>
          <w:b/>
          <w:sz w:val="22"/>
        </w:rPr>
        <w:t>pericardio fibroso</w:t>
      </w:r>
      <w:r w:rsidRPr="007A118C">
        <w:rPr>
          <w:sz w:val="22"/>
        </w:rPr>
        <w:t xml:space="preserve"> y la superficie externa del </w:t>
      </w:r>
      <w:r w:rsidRPr="007A118C">
        <w:rPr>
          <w:b/>
          <w:sz w:val="22"/>
        </w:rPr>
        <w:t>corazón</w:t>
      </w:r>
      <w:r w:rsidRPr="007A118C">
        <w:rPr>
          <w:sz w:val="22"/>
        </w:rPr>
        <w:t>.</w:t>
      </w:r>
    </w:p>
    <w:p w:rsidR="00EB451F" w:rsidRPr="007A118C" w:rsidRDefault="00EB451F" w:rsidP="00EB451F">
      <w:pPr>
        <w:pStyle w:val="Prrafodelista"/>
        <w:ind w:left="360"/>
        <w:rPr>
          <w:sz w:val="22"/>
        </w:rPr>
      </w:pPr>
    </w:p>
    <w:p w:rsidR="007A118C" w:rsidRDefault="007A118C" w:rsidP="00F14D4C">
      <w:pPr>
        <w:rPr>
          <w:sz w:val="22"/>
        </w:rPr>
      </w:pPr>
      <w:r w:rsidRPr="007A118C">
        <w:rPr>
          <w:b/>
          <w:sz w:val="22"/>
        </w:rPr>
        <w:t>La capa externa fibrosa</w:t>
      </w:r>
      <w:r>
        <w:rPr>
          <w:sz w:val="22"/>
        </w:rPr>
        <w:t xml:space="preserve"> </w:t>
      </w:r>
    </w:p>
    <w:p w:rsidR="007A118C" w:rsidRPr="007A118C" w:rsidRDefault="00EB451F" w:rsidP="00DB55AF">
      <w:pPr>
        <w:pStyle w:val="Prrafodelista"/>
        <w:numPr>
          <w:ilvl w:val="0"/>
          <w:numId w:val="42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89984" behindDoc="0" locked="0" layoutInCell="1" allowOverlap="1" wp14:anchorId="28097629" wp14:editId="0E06C090">
            <wp:simplePos x="0" y="0"/>
            <wp:positionH relativeFrom="column">
              <wp:posOffset>4623435</wp:posOffset>
            </wp:positionH>
            <wp:positionV relativeFrom="paragraph">
              <wp:posOffset>8890</wp:posOffset>
            </wp:positionV>
            <wp:extent cx="2638425" cy="2136775"/>
            <wp:effectExtent l="0" t="0" r="9525" b="0"/>
            <wp:wrapSquare wrapText="bothSides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38425" cy="213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18C" w:rsidRPr="007A118C">
        <w:rPr>
          <w:sz w:val="22"/>
        </w:rPr>
        <w:t xml:space="preserve">Se continúa con el centro tendinoso del diafragma, su superficie interna está tapizada por la </w:t>
      </w:r>
      <w:r w:rsidR="007A118C" w:rsidRPr="007A118C">
        <w:rPr>
          <w:b/>
          <w:sz w:val="22"/>
        </w:rPr>
        <w:t>lámina parietal del pericardio seroso</w:t>
      </w:r>
      <w:r w:rsidR="007A118C" w:rsidRPr="007A118C">
        <w:rPr>
          <w:sz w:val="22"/>
        </w:rPr>
        <w:t xml:space="preserve">. </w:t>
      </w:r>
    </w:p>
    <w:p w:rsidR="00537742" w:rsidRDefault="007A118C" w:rsidP="00DB55AF">
      <w:pPr>
        <w:pStyle w:val="Prrafodelista"/>
        <w:numPr>
          <w:ilvl w:val="0"/>
          <w:numId w:val="42"/>
        </w:numPr>
        <w:rPr>
          <w:b/>
          <w:sz w:val="22"/>
        </w:rPr>
      </w:pPr>
      <w:r w:rsidRPr="007A118C">
        <w:rPr>
          <w:b/>
          <w:sz w:val="22"/>
        </w:rPr>
        <w:t xml:space="preserve">La lámina parietal del pericardio seroso </w:t>
      </w:r>
      <w:r w:rsidRPr="007A118C">
        <w:rPr>
          <w:sz w:val="22"/>
        </w:rPr>
        <w:t xml:space="preserve">se refleja sobre el corazón y los grandes vasos como </w:t>
      </w:r>
      <w:r w:rsidRPr="007A118C">
        <w:rPr>
          <w:b/>
          <w:sz w:val="22"/>
        </w:rPr>
        <w:t>lamina visceral del pericardio seroso.</w:t>
      </w:r>
    </w:p>
    <w:p w:rsidR="00EB451F" w:rsidRPr="00EB451F" w:rsidRDefault="00EB451F" w:rsidP="00DB55AF">
      <w:pPr>
        <w:pStyle w:val="Prrafodelista"/>
        <w:numPr>
          <w:ilvl w:val="1"/>
          <w:numId w:val="42"/>
        </w:numPr>
        <w:rPr>
          <w:b/>
          <w:sz w:val="22"/>
        </w:rPr>
      </w:pPr>
      <w:r w:rsidRPr="00EB451F">
        <w:rPr>
          <w:sz w:val="22"/>
        </w:rPr>
        <w:t>Se continúa</w:t>
      </w:r>
      <w:r>
        <w:rPr>
          <w:b/>
          <w:sz w:val="22"/>
        </w:rPr>
        <w:t xml:space="preserve"> superiormente </w:t>
      </w:r>
      <w:r w:rsidRPr="00EB451F">
        <w:rPr>
          <w:sz w:val="22"/>
        </w:rPr>
        <w:t>con la</w:t>
      </w:r>
      <w:r>
        <w:rPr>
          <w:b/>
          <w:sz w:val="22"/>
        </w:rPr>
        <w:t xml:space="preserve"> túnica adventicia </w:t>
      </w:r>
      <w:r w:rsidRPr="00EB451F">
        <w:rPr>
          <w:sz w:val="22"/>
        </w:rPr>
        <w:t>de los grandes vasos</w:t>
      </w:r>
      <w:r>
        <w:rPr>
          <w:b/>
          <w:sz w:val="22"/>
        </w:rPr>
        <w:t xml:space="preserve"> </w:t>
      </w:r>
      <w:r w:rsidRPr="00EB451F">
        <w:rPr>
          <w:sz w:val="22"/>
        </w:rPr>
        <w:t>y con la</w:t>
      </w:r>
      <w:r>
        <w:rPr>
          <w:b/>
          <w:sz w:val="22"/>
        </w:rPr>
        <w:t xml:space="preserve"> lámina pretraqueal </w:t>
      </w:r>
      <w:r w:rsidRPr="00EB451F">
        <w:rPr>
          <w:sz w:val="22"/>
        </w:rPr>
        <w:t>de la FCP</w:t>
      </w:r>
    </w:p>
    <w:p w:rsidR="00EB451F" w:rsidRDefault="00EB451F" w:rsidP="00EB451F">
      <w:pPr>
        <w:pStyle w:val="Prrafodelista"/>
        <w:ind w:left="1080"/>
        <w:rPr>
          <w:b/>
          <w:sz w:val="22"/>
        </w:rPr>
      </w:pPr>
    </w:p>
    <w:p w:rsidR="00EB451F" w:rsidRDefault="00EB451F" w:rsidP="00DB55AF">
      <w:pPr>
        <w:pStyle w:val="Prrafodelista"/>
        <w:numPr>
          <w:ilvl w:val="1"/>
          <w:numId w:val="42"/>
        </w:numPr>
        <w:rPr>
          <w:b/>
          <w:sz w:val="22"/>
        </w:rPr>
      </w:pPr>
      <w:r w:rsidRPr="00EB451F">
        <w:rPr>
          <w:sz w:val="22"/>
        </w:rPr>
        <w:t>Está insertado</w:t>
      </w:r>
      <w:r>
        <w:rPr>
          <w:b/>
          <w:sz w:val="22"/>
        </w:rPr>
        <w:t xml:space="preserve"> anteriormente </w:t>
      </w:r>
      <w:r w:rsidRPr="00EB451F">
        <w:rPr>
          <w:sz w:val="22"/>
        </w:rPr>
        <w:t>en la superficie posterior del</w:t>
      </w:r>
      <w:r>
        <w:rPr>
          <w:b/>
          <w:sz w:val="22"/>
        </w:rPr>
        <w:t xml:space="preserve"> esternón </w:t>
      </w:r>
      <w:r w:rsidRPr="00EB451F">
        <w:rPr>
          <w:sz w:val="22"/>
        </w:rPr>
        <w:t>mediante los</w:t>
      </w:r>
      <w:r>
        <w:rPr>
          <w:b/>
          <w:sz w:val="22"/>
        </w:rPr>
        <w:t xml:space="preserve"> ligamentos esternopericárdicos.</w:t>
      </w:r>
    </w:p>
    <w:p w:rsidR="00EB451F" w:rsidRDefault="00EB451F" w:rsidP="00EB451F">
      <w:pPr>
        <w:pStyle w:val="Prrafodelista"/>
        <w:ind w:left="1080"/>
        <w:rPr>
          <w:b/>
          <w:sz w:val="22"/>
        </w:rPr>
      </w:pPr>
    </w:p>
    <w:p w:rsidR="00EB451F" w:rsidRDefault="00EB451F" w:rsidP="00DB55AF">
      <w:pPr>
        <w:pStyle w:val="Prrafodelista"/>
        <w:numPr>
          <w:ilvl w:val="1"/>
          <w:numId w:val="42"/>
        </w:numPr>
        <w:rPr>
          <w:b/>
          <w:sz w:val="22"/>
        </w:rPr>
      </w:pPr>
      <w:r w:rsidRPr="00EB451F">
        <w:rPr>
          <w:noProof/>
          <w:lang w:val="es-GT" w:eastAsia="es-GT"/>
        </w:rPr>
        <w:drawing>
          <wp:anchor distT="0" distB="0" distL="114300" distR="114300" simplePos="0" relativeHeight="251691008" behindDoc="0" locked="0" layoutInCell="1" allowOverlap="1" wp14:anchorId="05D80F46" wp14:editId="4CCEB5D0">
            <wp:simplePos x="0" y="0"/>
            <wp:positionH relativeFrom="column">
              <wp:posOffset>4619625</wp:posOffset>
            </wp:positionH>
            <wp:positionV relativeFrom="paragraph">
              <wp:posOffset>140335</wp:posOffset>
            </wp:positionV>
            <wp:extent cx="2623820" cy="1905000"/>
            <wp:effectExtent l="0" t="0" r="5080" b="0"/>
            <wp:wrapSquare wrapText="bothSides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3820" cy="190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451F">
        <w:rPr>
          <w:sz w:val="22"/>
        </w:rPr>
        <w:t>Está unido</w:t>
      </w:r>
      <w:r>
        <w:rPr>
          <w:b/>
          <w:sz w:val="22"/>
        </w:rPr>
        <w:t xml:space="preserve"> posteriormente </w:t>
      </w:r>
      <w:r w:rsidRPr="00EB451F">
        <w:rPr>
          <w:sz w:val="22"/>
        </w:rPr>
        <w:t>a las estructuras del</w:t>
      </w:r>
      <w:r>
        <w:rPr>
          <w:b/>
          <w:sz w:val="22"/>
        </w:rPr>
        <w:t xml:space="preserve"> mediastino posterior </w:t>
      </w:r>
      <w:r w:rsidRPr="00EB451F">
        <w:rPr>
          <w:sz w:val="22"/>
        </w:rPr>
        <w:t>por</w:t>
      </w:r>
      <w:r>
        <w:rPr>
          <w:b/>
          <w:sz w:val="22"/>
        </w:rPr>
        <w:t xml:space="preserve"> tejido conectivo laxo.</w:t>
      </w:r>
    </w:p>
    <w:p w:rsidR="00EB451F" w:rsidRPr="00EB451F" w:rsidRDefault="00EB451F" w:rsidP="00EB451F">
      <w:pPr>
        <w:pStyle w:val="Prrafodelista"/>
        <w:rPr>
          <w:b/>
          <w:sz w:val="22"/>
        </w:rPr>
      </w:pPr>
    </w:p>
    <w:p w:rsidR="00EB451F" w:rsidRPr="007A118C" w:rsidRDefault="00EB451F" w:rsidP="00DB55AF">
      <w:pPr>
        <w:pStyle w:val="Prrafodelista"/>
        <w:numPr>
          <w:ilvl w:val="1"/>
          <w:numId w:val="42"/>
        </w:numPr>
        <w:rPr>
          <w:b/>
          <w:sz w:val="22"/>
        </w:rPr>
      </w:pPr>
      <w:r w:rsidRPr="00EB451F">
        <w:rPr>
          <w:sz w:val="22"/>
        </w:rPr>
        <w:t>Se continúa</w:t>
      </w:r>
      <w:r>
        <w:rPr>
          <w:b/>
          <w:sz w:val="22"/>
        </w:rPr>
        <w:t xml:space="preserve"> inferiormente </w:t>
      </w:r>
      <w:r w:rsidRPr="00EB451F">
        <w:rPr>
          <w:sz w:val="22"/>
        </w:rPr>
        <w:t>con el</w:t>
      </w:r>
      <w:r>
        <w:rPr>
          <w:b/>
          <w:sz w:val="22"/>
        </w:rPr>
        <w:t xml:space="preserve"> centro tendinoso del diafragma</w:t>
      </w:r>
      <w:r>
        <w:rPr>
          <w:sz w:val="22"/>
        </w:rPr>
        <w:t xml:space="preserve"> por el </w:t>
      </w:r>
      <w:r>
        <w:rPr>
          <w:b/>
          <w:sz w:val="22"/>
        </w:rPr>
        <w:t>ligamento pericardiofrénico.</w:t>
      </w:r>
    </w:p>
    <w:p w:rsidR="007A118C" w:rsidRDefault="007A118C" w:rsidP="00F14D4C">
      <w:pPr>
        <w:rPr>
          <w:b/>
          <w:sz w:val="22"/>
        </w:rPr>
      </w:pPr>
    </w:p>
    <w:p w:rsidR="00537742" w:rsidRPr="002439D9" w:rsidRDefault="00C64749" w:rsidP="00DB55AF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2439D9">
        <w:rPr>
          <w:b/>
          <w:sz w:val="22"/>
        </w:rPr>
        <w:t>Dentro del saco pericárdico</w:t>
      </w:r>
      <w:r w:rsidRPr="002439D9">
        <w:rPr>
          <w:sz w:val="22"/>
        </w:rPr>
        <w:t xml:space="preserve">, el corazón y las raíces de los grandes vasos se relacionan anteriormente con el </w:t>
      </w:r>
      <w:r w:rsidRPr="002439D9">
        <w:rPr>
          <w:b/>
          <w:sz w:val="22"/>
        </w:rPr>
        <w:t>esternón</w:t>
      </w:r>
      <w:r w:rsidRPr="002439D9">
        <w:rPr>
          <w:sz w:val="22"/>
        </w:rPr>
        <w:t xml:space="preserve">, </w:t>
      </w:r>
      <w:r w:rsidRPr="002439D9">
        <w:rPr>
          <w:b/>
          <w:sz w:val="22"/>
        </w:rPr>
        <w:t>los cartílagos costales y las extremidades anteriores de las costillas 3° a 5°</w:t>
      </w:r>
      <w:r w:rsidRPr="002439D9">
        <w:rPr>
          <w:sz w:val="22"/>
        </w:rPr>
        <w:t>, en el lado izquierdo.</w:t>
      </w:r>
    </w:p>
    <w:p w:rsidR="00C64749" w:rsidRDefault="00C64749" w:rsidP="002439D9">
      <w:pPr>
        <w:rPr>
          <w:sz w:val="22"/>
        </w:rPr>
      </w:pPr>
    </w:p>
    <w:p w:rsidR="00C64749" w:rsidRPr="002439D9" w:rsidRDefault="00C64749" w:rsidP="00DB55AF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2439D9">
        <w:rPr>
          <w:b/>
          <w:sz w:val="22"/>
        </w:rPr>
        <w:t>La aorta</w:t>
      </w:r>
      <w:r w:rsidRPr="002439D9">
        <w:rPr>
          <w:sz w:val="22"/>
        </w:rPr>
        <w:t xml:space="preserve"> arrastra el pericardio superiormente más </w:t>
      </w:r>
      <w:r w:rsidR="002439D9" w:rsidRPr="002439D9">
        <w:rPr>
          <w:sz w:val="22"/>
        </w:rPr>
        <w:t>a</w:t>
      </w:r>
      <w:r w:rsidRPr="002439D9">
        <w:rPr>
          <w:sz w:val="22"/>
        </w:rPr>
        <w:t xml:space="preserve">llá del corazón hasta el nivel </w:t>
      </w:r>
      <w:r w:rsidRPr="002439D9">
        <w:rPr>
          <w:b/>
          <w:sz w:val="22"/>
        </w:rPr>
        <w:t>del ángulo del esternón</w:t>
      </w:r>
      <w:r w:rsidRPr="002439D9">
        <w:rPr>
          <w:sz w:val="22"/>
        </w:rPr>
        <w:t>.</w:t>
      </w:r>
    </w:p>
    <w:p w:rsidR="00C64749" w:rsidRDefault="00C64749" w:rsidP="002439D9">
      <w:pPr>
        <w:rPr>
          <w:sz w:val="22"/>
        </w:rPr>
      </w:pPr>
    </w:p>
    <w:p w:rsidR="00C64749" w:rsidRPr="002439D9" w:rsidRDefault="00C64749" w:rsidP="00DB55AF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2439D9">
        <w:rPr>
          <w:b/>
          <w:sz w:val="22"/>
        </w:rPr>
        <w:t>La cavidad pericárdica</w:t>
      </w:r>
      <w:r w:rsidRPr="002439D9">
        <w:rPr>
          <w:sz w:val="22"/>
        </w:rPr>
        <w:t xml:space="preserve"> es el espacio </w:t>
      </w:r>
      <w:r w:rsidRPr="002439D9">
        <w:rPr>
          <w:sz w:val="22"/>
          <w:u w:val="single"/>
        </w:rPr>
        <w:t>potencial</w:t>
      </w:r>
      <w:r w:rsidRPr="002439D9">
        <w:rPr>
          <w:sz w:val="22"/>
        </w:rPr>
        <w:t xml:space="preserve"> entre las capas enfre</w:t>
      </w:r>
      <w:r w:rsidR="00527A0E" w:rsidRPr="002439D9">
        <w:rPr>
          <w:sz w:val="22"/>
        </w:rPr>
        <w:t>n</w:t>
      </w:r>
      <w:r w:rsidRPr="002439D9">
        <w:rPr>
          <w:sz w:val="22"/>
        </w:rPr>
        <w:t>tadas de las láminas parietal y visceral del pericardio seroso.</w:t>
      </w:r>
    </w:p>
    <w:p w:rsidR="00C64749" w:rsidRPr="002439D9" w:rsidRDefault="00C64749" w:rsidP="00DB55AF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2439D9">
        <w:rPr>
          <w:sz w:val="22"/>
        </w:rPr>
        <w:t xml:space="preserve">Contiene una </w:t>
      </w:r>
      <w:r w:rsidRPr="002439D9">
        <w:rPr>
          <w:b/>
          <w:sz w:val="22"/>
        </w:rPr>
        <w:t>delgada película de l</w:t>
      </w:r>
      <w:r w:rsidR="00527A0E" w:rsidRPr="002439D9">
        <w:rPr>
          <w:b/>
          <w:sz w:val="22"/>
        </w:rPr>
        <w:t>í</w:t>
      </w:r>
      <w:r w:rsidRPr="002439D9">
        <w:rPr>
          <w:b/>
          <w:sz w:val="22"/>
        </w:rPr>
        <w:t>quido</w:t>
      </w:r>
      <w:r w:rsidRPr="002439D9">
        <w:rPr>
          <w:sz w:val="22"/>
        </w:rPr>
        <w:t xml:space="preserve"> que permite al corazón moverse y latir en un entorno sin fricciones.</w:t>
      </w:r>
    </w:p>
    <w:p w:rsidR="00C64749" w:rsidRPr="002439D9" w:rsidRDefault="00C64749" w:rsidP="00DB55AF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2439D9">
        <w:rPr>
          <w:b/>
          <w:sz w:val="22"/>
        </w:rPr>
        <w:t>La lámina visceral del pericardio seroso</w:t>
      </w:r>
      <w:r w:rsidRPr="002439D9">
        <w:rPr>
          <w:sz w:val="22"/>
        </w:rPr>
        <w:t xml:space="preserve"> forma el epicardio.</w:t>
      </w:r>
    </w:p>
    <w:p w:rsidR="00C64749" w:rsidRPr="002439D9" w:rsidRDefault="00527A0E" w:rsidP="00DB55AF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2439D9">
        <w:rPr>
          <w:b/>
          <w:sz w:val="22"/>
        </w:rPr>
        <w:t>C</w:t>
      </w:r>
      <w:r w:rsidR="00C64749" w:rsidRPr="002439D9">
        <w:rPr>
          <w:b/>
          <w:sz w:val="22"/>
        </w:rPr>
        <w:t>apa más externa</w:t>
      </w:r>
      <w:r w:rsidR="00C64749" w:rsidRPr="002439D9">
        <w:rPr>
          <w:sz w:val="22"/>
        </w:rPr>
        <w:t xml:space="preserve"> </w:t>
      </w:r>
      <w:r w:rsidRPr="002439D9">
        <w:rPr>
          <w:sz w:val="22"/>
        </w:rPr>
        <w:t xml:space="preserve">(de las 3) </w:t>
      </w:r>
      <w:r w:rsidR="00C64749" w:rsidRPr="002439D9">
        <w:rPr>
          <w:sz w:val="22"/>
        </w:rPr>
        <w:t>de la pared del corazón.</w:t>
      </w:r>
    </w:p>
    <w:p w:rsidR="00C64749" w:rsidRPr="002439D9" w:rsidRDefault="00C64749" w:rsidP="00DB55AF">
      <w:pPr>
        <w:pStyle w:val="Prrafodelista"/>
        <w:numPr>
          <w:ilvl w:val="0"/>
          <w:numId w:val="46"/>
        </w:numPr>
        <w:ind w:left="360"/>
        <w:rPr>
          <w:sz w:val="22"/>
        </w:rPr>
      </w:pPr>
      <w:r w:rsidRPr="002439D9">
        <w:rPr>
          <w:sz w:val="22"/>
        </w:rPr>
        <w:t xml:space="preserve">Se extiende sobre el inicio de los </w:t>
      </w:r>
      <w:r w:rsidRPr="002439D9">
        <w:rPr>
          <w:b/>
          <w:sz w:val="22"/>
        </w:rPr>
        <w:t>grandes vasos</w:t>
      </w:r>
      <w:r w:rsidRPr="002439D9">
        <w:rPr>
          <w:sz w:val="22"/>
        </w:rPr>
        <w:t xml:space="preserve">, para continuarse con la </w:t>
      </w:r>
      <w:r w:rsidRPr="002439D9">
        <w:rPr>
          <w:b/>
          <w:sz w:val="22"/>
        </w:rPr>
        <w:t>lámina parietal del pericardio seroso</w:t>
      </w:r>
      <w:r w:rsidR="00527A0E" w:rsidRPr="002439D9">
        <w:rPr>
          <w:b/>
          <w:sz w:val="22"/>
        </w:rPr>
        <w:t>.</w:t>
      </w:r>
    </w:p>
    <w:p w:rsidR="00C64749" w:rsidRDefault="00C64749" w:rsidP="00DB55AF">
      <w:pPr>
        <w:pStyle w:val="Prrafodelista"/>
        <w:numPr>
          <w:ilvl w:val="0"/>
          <w:numId w:val="45"/>
        </w:numPr>
        <w:rPr>
          <w:sz w:val="22"/>
        </w:rPr>
      </w:pPr>
      <w:r>
        <w:rPr>
          <w:sz w:val="22"/>
        </w:rPr>
        <w:t xml:space="preserve">Donde la </w:t>
      </w:r>
      <w:r w:rsidRPr="00527A0E">
        <w:rPr>
          <w:b/>
          <w:sz w:val="22"/>
        </w:rPr>
        <w:t>aorta y el tronco pulmonar</w:t>
      </w:r>
      <w:r>
        <w:rPr>
          <w:sz w:val="22"/>
        </w:rPr>
        <w:t xml:space="preserve"> abandonan el corazón</w:t>
      </w:r>
    </w:p>
    <w:p w:rsidR="00C64749" w:rsidRDefault="00C64749" w:rsidP="00DB55AF">
      <w:pPr>
        <w:pStyle w:val="Prrafodelista"/>
        <w:numPr>
          <w:ilvl w:val="0"/>
          <w:numId w:val="45"/>
        </w:numPr>
        <w:rPr>
          <w:sz w:val="22"/>
        </w:rPr>
      </w:pPr>
      <w:r>
        <w:rPr>
          <w:sz w:val="22"/>
        </w:rPr>
        <w:t xml:space="preserve">Donde la </w:t>
      </w:r>
      <w:r w:rsidRPr="00527A0E">
        <w:rPr>
          <w:b/>
          <w:sz w:val="22"/>
        </w:rPr>
        <w:t>VCS, la VCI y las venas pulmonares</w:t>
      </w:r>
      <w:r>
        <w:rPr>
          <w:sz w:val="22"/>
        </w:rPr>
        <w:t xml:space="preserve"> entran en el corazón.</w:t>
      </w:r>
    </w:p>
    <w:p w:rsidR="00527A0E" w:rsidRDefault="00527A0E" w:rsidP="00C64749">
      <w:pPr>
        <w:rPr>
          <w:sz w:val="22"/>
        </w:rPr>
      </w:pPr>
    </w:p>
    <w:p w:rsidR="00C64749" w:rsidRDefault="008353AA" w:rsidP="00DB55AF">
      <w:pPr>
        <w:pStyle w:val="Prrafodelista"/>
        <w:numPr>
          <w:ilvl w:val="0"/>
          <w:numId w:val="47"/>
        </w:numPr>
        <w:rPr>
          <w:sz w:val="22"/>
        </w:rPr>
      </w:pPr>
      <w:r>
        <w:rPr>
          <w:b/>
          <w:sz w:val="22"/>
        </w:rPr>
        <w:t>S</w:t>
      </w:r>
      <w:r w:rsidR="00C64749" w:rsidRPr="002439D9">
        <w:rPr>
          <w:b/>
          <w:sz w:val="22"/>
        </w:rPr>
        <w:t>eno transverso del pericardio</w:t>
      </w:r>
      <w:r>
        <w:rPr>
          <w:b/>
          <w:sz w:val="22"/>
        </w:rPr>
        <w:t>:</w:t>
      </w:r>
      <w:r w:rsidR="00C64749" w:rsidRPr="002439D9">
        <w:rPr>
          <w:sz w:val="22"/>
        </w:rPr>
        <w:t xml:space="preserve"> </w:t>
      </w:r>
      <w:r>
        <w:rPr>
          <w:sz w:val="22"/>
        </w:rPr>
        <w:t>C</w:t>
      </w:r>
      <w:r w:rsidR="00C64749" w:rsidRPr="002439D9">
        <w:rPr>
          <w:sz w:val="22"/>
        </w:rPr>
        <w:t>onducto que discurre dentro de la cavidad pericárdica entre esos vasos y las reflexiones del pericardio seroso alrededor de ellos.</w:t>
      </w:r>
    </w:p>
    <w:p w:rsidR="008353AA" w:rsidRDefault="008353AA" w:rsidP="00DB55AF">
      <w:pPr>
        <w:pStyle w:val="Prrafodelista"/>
        <w:numPr>
          <w:ilvl w:val="0"/>
          <w:numId w:val="47"/>
        </w:numPr>
        <w:rPr>
          <w:sz w:val="22"/>
        </w:rPr>
      </w:pPr>
      <w:r>
        <w:rPr>
          <w:b/>
          <w:sz w:val="22"/>
        </w:rPr>
        <w:t xml:space="preserve">Seno oblicuo del pericardio: </w:t>
      </w:r>
      <w:r>
        <w:rPr>
          <w:sz w:val="22"/>
        </w:rPr>
        <w:t>reflexión del pericardio seroso alrededor del segundo grupo de vasos.</w:t>
      </w:r>
    </w:p>
    <w:p w:rsidR="00BC3E98" w:rsidRPr="002439D9" w:rsidRDefault="00BC3E98" w:rsidP="00DB55AF">
      <w:pPr>
        <w:pStyle w:val="Prrafodelista"/>
        <w:numPr>
          <w:ilvl w:val="0"/>
          <w:numId w:val="47"/>
        </w:numPr>
        <w:rPr>
          <w:sz w:val="22"/>
        </w:rPr>
      </w:pPr>
      <w:r w:rsidRPr="00BC3E98">
        <w:rPr>
          <w:b/>
          <w:sz w:val="22"/>
        </w:rPr>
        <w:t>Ambas</w:t>
      </w:r>
      <w:r>
        <w:rPr>
          <w:sz w:val="22"/>
        </w:rPr>
        <w:t xml:space="preserve"> se forman durante el desarrollo embrionario por el </w:t>
      </w:r>
      <w:r>
        <w:rPr>
          <w:b/>
          <w:sz w:val="22"/>
        </w:rPr>
        <w:t>plegamiento del tubo cardíaco primitivo.</w:t>
      </w:r>
    </w:p>
    <w:p w:rsidR="00537742" w:rsidRDefault="00537742" w:rsidP="00F14D4C">
      <w:pPr>
        <w:rPr>
          <w:sz w:val="22"/>
        </w:rPr>
      </w:pPr>
    </w:p>
    <w:p w:rsidR="00537742" w:rsidRPr="00722D89" w:rsidRDefault="001D31A2" w:rsidP="00722D89">
      <w:pPr>
        <w:pStyle w:val="Ttulo2"/>
        <w:rPr>
          <w:sz w:val="28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93056" behindDoc="0" locked="0" layoutInCell="1" allowOverlap="1" wp14:anchorId="37E38072" wp14:editId="2DC3783F">
            <wp:simplePos x="0" y="0"/>
            <wp:positionH relativeFrom="column">
              <wp:posOffset>4124325</wp:posOffset>
            </wp:positionH>
            <wp:positionV relativeFrom="paragraph">
              <wp:posOffset>-832485</wp:posOffset>
            </wp:positionV>
            <wp:extent cx="3222625" cy="2857500"/>
            <wp:effectExtent l="0" t="0" r="0" b="0"/>
            <wp:wrapSquare wrapText="bothSides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22625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D89" w:rsidRPr="00722D89">
        <w:rPr>
          <w:sz w:val="28"/>
        </w:rPr>
        <w:t>Vascularización</w:t>
      </w:r>
    </w:p>
    <w:p w:rsidR="00537742" w:rsidRDefault="00722D89" w:rsidP="00722D89">
      <w:pPr>
        <w:pStyle w:val="Ttulo3"/>
      </w:pPr>
      <w:r>
        <w:t xml:space="preserve">Arterial </w:t>
      </w:r>
    </w:p>
    <w:p w:rsidR="00537742" w:rsidRDefault="00722D89" w:rsidP="00DB55AF">
      <w:pPr>
        <w:pStyle w:val="Prrafodelista"/>
        <w:numPr>
          <w:ilvl w:val="0"/>
          <w:numId w:val="49"/>
        </w:numPr>
        <w:rPr>
          <w:sz w:val="22"/>
        </w:rPr>
      </w:pPr>
      <w:r w:rsidRPr="00C46325">
        <w:rPr>
          <w:b/>
          <w:sz w:val="22"/>
        </w:rPr>
        <w:t>Arteria pericardiofrénica</w:t>
      </w:r>
      <w:r w:rsidRPr="00C46325">
        <w:rPr>
          <w:sz w:val="22"/>
        </w:rPr>
        <w:t xml:space="preserve">: Principal irrigación, rama de la </w:t>
      </w:r>
      <w:r w:rsidR="00C46325" w:rsidRPr="00C46325">
        <w:rPr>
          <w:b/>
          <w:sz w:val="22"/>
        </w:rPr>
        <w:t>a</w:t>
      </w:r>
      <w:r w:rsidRPr="00C46325">
        <w:rPr>
          <w:b/>
          <w:sz w:val="22"/>
        </w:rPr>
        <w:t>rteria torácica interna</w:t>
      </w:r>
      <w:r w:rsidRPr="00C46325">
        <w:rPr>
          <w:sz w:val="22"/>
        </w:rPr>
        <w:t xml:space="preserve">, paralela al </w:t>
      </w:r>
      <w:r w:rsidRPr="00C46325">
        <w:rPr>
          <w:b/>
          <w:sz w:val="22"/>
        </w:rPr>
        <w:t>nervio frénico</w:t>
      </w:r>
      <w:r w:rsidRPr="00C46325">
        <w:rPr>
          <w:sz w:val="22"/>
        </w:rPr>
        <w:t xml:space="preserve"> hasta el diafragma.</w:t>
      </w:r>
    </w:p>
    <w:p w:rsidR="00C46325" w:rsidRPr="00C46325" w:rsidRDefault="00C46325" w:rsidP="00C46325">
      <w:pPr>
        <w:pStyle w:val="Prrafodelista"/>
        <w:ind w:left="360"/>
        <w:rPr>
          <w:sz w:val="22"/>
        </w:rPr>
      </w:pPr>
    </w:p>
    <w:p w:rsidR="00722D89" w:rsidRDefault="00722D89" w:rsidP="00DB55AF">
      <w:pPr>
        <w:pStyle w:val="Prrafodelista"/>
        <w:numPr>
          <w:ilvl w:val="0"/>
          <w:numId w:val="49"/>
        </w:numPr>
        <w:rPr>
          <w:sz w:val="22"/>
        </w:rPr>
      </w:pPr>
      <w:r w:rsidRPr="00C46325">
        <w:rPr>
          <w:b/>
          <w:sz w:val="22"/>
        </w:rPr>
        <w:t>Arteria musculofrénica</w:t>
      </w:r>
      <w:r w:rsidRPr="00C46325">
        <w:rPr>
          <w:sz w:val="22"/>
        </w:rPr>
        <w:t>: Rama terminal dela arteria torácica interna.</w:t>
      </w:r>
    </w:p>
    <w:p w:rsidR="00C46325" w:rsidRPr="00C46325" w:rsidRDefault="00C46325" w:rsidP="00C46325">
      <w:pPr>
        <w:pStyle w:val="Prrafodelista"/>
        <w:rPr>
          <w:sz w:val="22"/>
        </w:rPr>
      </w:pPr>
    </w:p>
    <w:p w:rsidR="00722D89" w:rsidRDefault="00722D89" w:rsidP="00DB55AF">
      <w:pPr>
        <w:pStyle w:val="Prrafodelista"/>
        <w:numPr>
          <w:ilvl w:val="0"/>
          <w:numId w:val="49"/>
        </w:numPr>
        <w:rPr>
          <w:sz w:val="22"/>
        </w:rPr>
      </w:pPr>
      <w:r w:rsidRPr="00C46325">
        <w:rPr>
          <w:b/>
          <w:sz w:val="22"/>
        </w:rPr>
        <w:t>Arterias bronquiales, esofágicas y frénicas superiores</w:t>
      </w:r>
      <w:r w:rsidRPr="00C46325">
        <w:rPr>
          <w:sz w:val="22"/>
        </w:rPr>
        <w:t>: ramas de la aorta torácica.</w:t>
      </w:r>
    </w:p>
    <w:p w:rsidR="00C46325" w:rsidRPr="00C46325" w:rsidRDefault="00C46325" w:rsidP="00C46325">
      <w:pPr>
        <w:pStyle w:val="Prrafodelista"/>
        <w:rPr>
          <w:sz w:val="22"/>
        </w:rPr>
      </w:pPr>
    </w:p>
    <w:p w:rsidR="00722D89" w:rsidRPr="00C46325" w:rsidRDefault="00C46325" w:rsidP="00DB55AF">
      <w:pPr>
        <w:pStyle w:val="Prrafodelista"/>
        <w:numPr>
          <w:ilvl w:val="0"/>
          <w:numId w:val="49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94080" behindDoc="0" locked="0" layoutInCell="1" allowOverlap="1" wp14:anchorId="182D612C" wp14:editId="1FF58CBC">
            <wp:simplePos x="0" y="0"/>
            <wp:positionH relativeFrom="column">
              <wp:posOffset>4235450</wp:posOffset>
            </wp:positionH>
            <wp:positionV relativeFrom="paragraph">
              <wp:posOffset>12065</wp:posOffset>
            </wp:positionV>
            <wp:extent cx="3073400" cy="3026410"/>
            <wp:effectExtent l="0" t="0" r="0" b="2540"/>
            <wp:wrapSquare wrapText="bothSides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73400" cy="3026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D89" w:rsidRPr="00C46325">
        <w:rPr>
          <w:b/>
          <w:sz w:val="22"/>
        </w:rPr>
        <w:t>Arterias coronarias</w:t>
      </w:r>
      <w:r w:rsidR="00722D89" w:rsidRPr="00C46325">
        <w:rPr>
          <w:sz w:val="22"/>
        </w:rPr>
        <w:t>: irrigan solo la lámina visceral del pericardio seroso, primeras ramas de la aorta.</w:t>
      </w:r>
    </w:p>
    <w:p w:rsidR="00537742" w:rsidRDefault="00537742" w:rsidP="00F14D4C">
      <w:pPr>
        <w:rPr>
          <w:sz w:val="22"/>
        </w:rPr>
      </w:pPr>
    </w:p>
    <w:p w:rsidR="00537742" w:rsidRDefault="00722D89" w:rsidP="00722D89">
      <w:pPr>
        <w:pStyle w:val="Ttulo3"/>
      </w:pPr>
      <w:r>
        <w:t>Venosa</w:t>
      </w:r>
    </w:p>
    <w:p w:rsidR="00537742" w:rsidRDefault="00825540" w:rsidP="00DB55AF">
      <w:pPr>
        <w:pStyle w:val="Prrafodelista"/>
        <w:numPr>
          <w:ilvl w:val="0"/>
          <w:numId w:val="50"/>
        </w:numPr>
        <w:ind w:left="360"/>
        <w:rPr>
          <w:sz w:val="22"/>
        </w:rPr>
      </w:pPr>
      <w:r w:rsidRPr="00C46325">
        <w:rPr>
          <w:b/>
          <w:sz w:val="22"/>
        </w:rPr>
        <w:t>Venas pericardiofrénicas</w:t>
      </w:r>
      <w:r w:rsidRPr="00C46325">
        <w:rPr>
          <w:sz w:val="22"/>
        </w:rPr>
        <w:t>: tributarias de las venas braquiocefálicas o torácicas internas.</w:t>
      </w:r>
    </w:p>
    <w:p w:rsidR="00C46325" w:rsidRPr="00C46325" w:rsidRDefault="00C46325" w:rsidP="00C46325">
      <w:pPr>
        <w:pStyle w:val="Prrafodelista"/>
        <w:ind w:left="360"/>
        <w:rPr>
          <w:sz w:val="22"/>
        </w:rPr>
      </w:pPr>
    </w:p>
    <w:p w:rsidR="00825540" w:rsidRPr="00C46325" w:rsidRDefault="00825540" w:rsidP="00DB55AF">
      <w:pPr>
        <w:pStyle w:val="Prrafodelista"/>
        <w:numPr>
          <w:ilvl w:val="0"/>
          <w:numId w:val="50"/>
        </w:numPr>
        <w:ind w:left="360"/>
        <w:rPr>
          <w:sz w:val="22"/>
        </w:rPr>
      </w:pPr>
      <w:r w:rsidRPr="00C46325">
        <w:rPr>
          <w:sz w:val="22"/>
        </w:rPr>
        <w:t xml:space="preserve">Tributarias variables del </w:t>
      </w:r>
      <w:r w:rsidRPr="00C46325">
        <w:rPr>
          <w:b/>
          <w:sz w:val="22"/>
        </w:rPr>
        <w:t>sistema venoso ácigos</w:t>
      </w:r>
      <w:r w:rsidRPr="00C46325">
        <w:rPr>
          <w:sz w:val="22"/>
        </w:rPr>
        <w:t>.</w:t>
      </w:r>
    </w:p>
    <w:p w:rsidR="00537742" w:rsidRDefault="00537742" w:rsidP="00C46325">
      <w:pPr>
        <w:rPr>
          <w:sz w:val="22"/>
        </w:rPr>
      </w:pPr>
    </w:p>
    <w:p w:rsidR="00537742" w:rsidRDefault="00977BAC" w:rsidP="00977BAC">
      <w:pPr>
        <w:pStyle w:val="Ttulo2"/>
        <w:rPr>
          <w:noProof/>
          <w:lang w:val="es-GT" w:eastAsia="es-GT"/>
        </w:rPr>
      </w:pPr>
      <w:r w:rsidRPr="00977BAC">
        <w:rPr>
          <w:sz w:val="28"/>
        </w:rPr>
        <w:t>Inervación</w:t>
      </w:r>
      <w:r w:rsidR="001D31A2" w:rsidRPr="001D31A2">
        <w:rPr>
          <w:noProof/>
          <w:lang w:val="es-GT" w:eastAsia="es-GT"/>
        </w:rPr>
        <w:t xml:space="preserve"> </w:t>
      </w:r>
    </w:p>
    <w:p w:rsidR="00537742" w:rsidRDefault="00977BAC" w:rsidP="00DB55AF">
      <w:pPr>
        <w:pStyle w:val="Prrafodelista"/>
        <w:numPr>
          <w:ilvl w:val="0"/>
          <w:numId w:val="48"/>
        </w:numPr>
        <w:rPr>
          <w:sz w:val="22"/>
        </w:rPr>
      </w:pPr>
      <w:r w:rsidRPr="001D31A2">
        <w:rPr>
          <w:b/>
          <w:sz w:val="22"/>
        </w:rPr>
        <w:t>Nervios frénicos (C3-5)</w:t>
      </w:r>
      <w:r w:rsidRPr="001D31A2">
        <w:rPr>
          <w:sz w:val="22"/>
        </w:rPr>
        <w:t>: Fuente principal de fibras sensitivas; nociceptores transportan según dermatoma.</w:t>
      </w:r>
    </w:p>
    <w:p w:rsidR="00C46325" w:rsidRDefault="00C46325" w:rsidP="00C46325">
      <w:pPr>
        <w:pStyle w:val="Prrafodelista"/>
        <w:ind w:left="360"/>
        <w:rPr>
          <w:sz w:val="22"/>
        </w:rPr>
      </w:pPr>
    </w:p>
    <w:p w:rsidR="001D31A2" w:rsidRDefault="001D31A2" w:rsidP="00DB55AF">
      <w:pPr>
        <w:pStyle w:val="Prrafodelista"/>
        <w:numPr>
          <w:ilvl w:val="0"/>
          <w:numId w:val="48"/>
        </w:numPr>
        <w:rPr>
          <w:sz w:val="22"/>
        </w:rPr>
      </w:pPr>
      <w:r>
        <w:rPr>
          <w:b/>
          <w:sz w:val="22"/>
        </w:rPr>
        <w:t>Nervios Vagos</w:t>
      </w:r>
      <w:r w:rsidRPr="001D31A2">
        <w:rPr>
          <w:sz w:val="22"/>
        </w:rPr>
        <w:t>:</w:t>
      </w:r>
      <w:r>
        <w:rPr>
          <w:sz w:val="22"/>
        </w:rPr>
        <w:t xml:space="preserve"> Función indeterminada</w:t>
      </w:r>
    </w:p>
    <w:p w:rsidR="00C46325" w:rsidRPr="00C46325" w:rsidRDefault="00C46325" w:rsidP="00C46325">
      <w:pPr>
        <w:pStyle w:val="Prrafodelista"/>
        <w:rPr>
          <w:sz w:val="22"/>
        </w:rPr>
      </w:pPr>
    </w:p>
    <w:p w:rsidR="001D31A2" w:rsidRPr="001D31A2" w:rsidRDefault="001D31A2" w:rsidP="00DB55AF">
      <w:pPr>
        <w:pStyle w:val="Prrafodelista"/>
        <w:numPr>
          <w:ilvl w:val="0"/>
          <w:numId w:val="48"/>
        </w:numPr>
        <w:rPr>
          <w:sz w:val="22"/>
        </w:rPr>
      </w:pPr>
      <w:r>
        <w:rPr>
          <w:b/>
          <w:sz w:val="22"/>
        </w:rPr>
        <w:t>Troncos simpáticos</w:t>
      </w:r>
      <w:r w:rsidRPr="001D31A2">
        <w:rPr>
          <w:sz w:val="22"/>
        </w:rPr>
        <w:t>:</w:t>
      </w:r>
      <w:r>
        <w:rPr>
          <w:sz w:val="22"/>
        </w:rPr>
        <w:t xml:space="preserve"> Vasomotores</w:t>
      </w:r>
    </w:p>
    <w:p w:rsidR="00537742" w:rsidRDefault="00C46325" w:rsidP="00F14D4C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95104" behindDoc="0" locked="0" layoutInCell="1" allowOverlap="1" wp14:anchorId="264E6AC9" wp14:editId="2963746B">
            <wp:simplePos x="0" y="0"/>
            <wp:positionH relativeFrom="column">
              <wp:posOffset>161925</wp:posOffset>
            </wp:positionH>
            <wp:positionV relativeFrom="paragraph">
              <wp:posOffset>165100</wp:posOffset>
            </wp:positionV>
            <wp:extent cx="5886450" cy="4110990"/>
            <wp:effectExtent l="0" t="0" r="0" b="3810"/>
            <wp:wrapSquare wrapText="bothSides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8" t="11317" r="5263" b="9005"/>
                    <a:stretch/>
                  </pic:blipFill>
                  <pic:spPr bwMode="auto">
                    <a:xfrm>
                      <a:off x="0" y="0"/>
                      <a:ext cx="5886450" cy="4110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742" w:rsidRDefault="00537742" w:rsidP="00F14D4C">
      <w:pPr>
        <w:rPr>
          <w:sz w:val="22"/>
        </w:rPr>
      </w:pPr>
    </w:p>
    <w:p w:rsidR="00537742" w:rsidRPr="00F14D4C" w:rsidRDefault="00537742" w:rsidP="00F14D4C">
      <w:pPr>
        <w:rPr>
          <w:sz w:val="22"/>
        </w:rPr>
      </w:pPr>
    </w:p>
    <w:sectPr w:rsidR="00537742" w:rsidRPr="00F14D4C" w:rsidSect="00F14D4C">
      <w:headerReference w:type="default" r:id="rId51"/>
      <w:footerReference w:type="default" r:id="rId5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F6D" w:rsidRDefault="00E71F6D" w:rsidP="0047172E">
      <w:r>
        <w:separator/>
      </w:r>
    </w:p>
  </w:endnote>
  <w:endnote w:type="continuationSeparator" w:id="0">
    <w:p w:rsidR="00E71F6D" w:rsidRDefault="00E71F6D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>
    <w:pPr>
      <w:pStyle w:val="Piedepgina"/>
    </w:pPr>
    <w:r>
      <w:t>Yury José Mazariegos Vargas</w:t>
    </w:r>
    <w:r>
      <w:tab/>
    </w:r>
    <w:r w:rsidR="00E7069F">
      <w:t xml:space="preserve">                 201317821</w:t>
    </w:r>
    <w:r>
      <w:tab/>
    </w:r>
    <w:r w:rsidR="00E7069F">
      <w:t>Segundo</w:t>
    </w:r>
    <w:r>
      <w:t xml:space="preserve">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F6D" w:rsidRDefault="00E71F6D" w:rsidP="0047172E">
      <w:r>
        <w:separator/>
      </w:r>
    </w:p>
  </w:footnote>
  <w:footnote w:type="continuationSeparator" w:id="0">
    <w:p w:rsidR="00E71F6D" w:rsidRDefault="00E71F6D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6F25464C" wp14:editId="0406C0A8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47172E" w:rsidRDefault="0047172E" w:rsidP="0047172E">
    <w:pPr>
      <w:pStyle w:val="Encabezado"/>
    </w:pPr>
    <w:r>
      <w:t>Facultad de Ciencias Médicas, CUM</w:t>
    </w:r>
  </w:p>
  <w:p w:rsidR="0047172E" w:rsidRDefault="0047172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22EE"/>
    <w:multiLevelType w:val="hybridMultilevel"/>
    <w:tmpl w:val="69EE30A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437A9"/>
    <w:multiLevelType w:val="hybridMultilevel"/>
    <w:tmpl w:val="0104469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3C78ED"/>
    <w:multiLevelType w:val="hybridMultilevel"/>
    <w:tmpl w:val="022EF6E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F78F3"/>
    <w:multiLevelType w:val="hybridMultilevel"/>
    <w:tmpl w:val="888ABE0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CC7603"/>
    <w:multiLevelType w:val="hybridMultilevel"/>
    <w:tmpl w:val="6AC6CC70"/>
    <w:lvl w:ilvl="0" w:tplc="1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100A0009">
      <w:start w:val="1"/>
      <w:numFmt w:val="bullet"/>
      <w:lvlText w:val=""/>
      <w:lvlJc w:val="left"/>
      <w:pPr>
        <w:ind w:left="1788" w:hanging="360"/>
      </w:pPr>
      <w:rPr>
        <w:rFonts w:ascii="Wingdings" w:hAnsi="Wingdings" w:hint="default"/>
      </w:rPr>
    </w:lvl>
    <w:lvl w:ilvl="2" w:tplc="1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0873657"/>
    <w:multiLevelType w:val="hybridMultilevel"/>
    <w:tmpl w:val="C4D49A1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672F99"/>
    <w:multiLevelType w:val="hybridMultilevel"/>
    <w:tmpl w:val="7A8CB7A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A8522B"/>
    <w:multiLevelType w:val="hybridMultilevel"/>
    <w:tmpl w:val="FB6631E0"/>
    <w:lvl w:ilvl="0" w:tplc="1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9480BF7"/>
    <w:multiLevelType w:val="hybridMultilevel"/>
    <w:tmpl w:val="8BE44DB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A0739C8"/>
    <w:multiLevelType w:val="hybridMultilevel"/>
    <w:tmpl w:val="BD14426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5326C"/>
    <w:multiLevelType w:val="hybridMultilevel"/>
    <w:tmpl w:val="0BFACFDC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ED693E"/>
    <w:multiLevelType w:val="hybridMultilevel"/>
    <w:tmpl w:val="82B28C6E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6D00A9"/>
    <w:multiLevelType w:val="hybridMultilevel"/>
    <w:tmpl w:val="EA1AAC4E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6347E4"/>
    <w:multiLevelType w:val="hybridMultilevel"/>
    <w:tmpl w:val="5BA65AD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E83177"/>
    <w:multiLevelType w:val="hybridMultilevel"/>
    <w:tmpl w:val="DF9CE35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4C4333"/>
    <w:multiLevelType w:val="hybridMultilevel"/>
    <w:tmpl w:val="7C043BB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9D571C"/>
    <w:multiLevelType w:val="hybridMultilevel"/>
    <w:tmpl w:val="1D3CE94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3E124AE"/>
    <w:multiLevelType w:val="hybridMultilevel"/>
    <w:tmpl w:val="D31C765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5097854"/>
    <w:multiLevelType w:val="hybridMultilevel"/>
    <w:tmpl w:val="E57081B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E1284B"/>
    <w:multiLevelType w:val="hybridMultilevel"/>
    <w:tmpl w:val="94E0DE3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8544EDB"/>
    <w:multiLevelType w:val="hybridMultilevel"/>
    <w:tmpl w:val="D8C471B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1823E5"/>
    <w:multiLevelType w:val="hybridMultilevel"/>
    <w:tmpl w:val="800EF6B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0F325A0"/>
    <w:multiLevelType w:val="hybridMultilevel"/>
    <w:tmpl w:val="402890BC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3F2317"/>
    <w:multiLevelType w:val="hybridMultilevel"/>
    <w:tmpl w:val="D6201CE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4DC1275"/>
    <w:multiLevelType w:val="hybridMultilevel"/>
    <w:tmpl w:val="AB6CCD7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5361E66"/>
    <w:multiLevelType w:val="hybridMultilevel"/>
    <w:tmpl w:val="CA04AD6C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3E0846"/>
    <w:multiLevelType w:val="hybridMultilevel"/>
    <w:tmpl w:val="26781AD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A8B377D"/>
    <w:multiLevelType w:val="hybridMultilevel"/>
    <w:tmpl w:val="DA3CC3C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1537F9"/>
    <w:multiLevelType w:val="hybridMultilevel"/>
    <w:tmpl w:val="F186217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0926653"/>
    <w:multiLevelType w:val="hybridMultilevel"/>
    <w:tmpl w:val="B482601A"/>
    <w:lvl w:ilvl="0" w:tplc="1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45B4600F"/>
    <w:multiLevelType w:val="hybridMultilevel"/>
    <w:tmpl w:val="CE38D8A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320AB2"/>
    <w:multiLevelType w:val="hybridMultilevel"/>
    <w:tmpl w:val="F9C8038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10622B2"/>
    <w:multiLevelType w:val="hybridMultilevel"/>
    <w:tmpl w:val="A1804D4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197DAD"/>
    <w:multiLevelType w:val="hybridMultilevel"/>
    <w:tmpl w:val="7960D18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40D2F9F"/>
    <w:multiLevelType w:val="hybridMultilevel"/>
    <w:tmpl w:val="5BBA621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893987"/>
    <w:multiLevelType w:val="hybridMultilevel"/>
    <w:tmpl w:val="7256A644"/>
    <w:lvl w:ilvl="0" w:tplc="1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>
    <w:nsid w:val="573671C1"/>
    <w:multiLevelType w:val="hybridMultilevel"/>
    <w:tmpl w:val="AE62538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A1C2757"/>
    <w:multiLevelType w:val="hybridMultilevel"/>
    <w:tmpl w:val="5B22AA86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3456E6"/>
    <w:multiLevelType w:val="hybridMultilevel"/>
    <w:tmpl w:val="8892C66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5B853599"/>
    <w:multiLevelType w:val="hybridMultilevel"/>
    <w:tmpl w:val="CB3414E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5B924810"/>
    <w:multiLevelType w:val="hybridMultilevel"/>
    <w:tmpl w:val="915CEF4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AA220A1"/>
    <w:multiLevelType w:val="hybridMultilevel"/>
    <w:tmpl w:val="0E90E5E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4C5199"/>
    <w:multiLevelType w:val="hybridMultilevel"/>
    <w:tmpl w:val="6130E77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13668AC"/>
    <w:multiLevelType w:val="hybridMultilevel"/>
    <w:tmpl w:val="5F884D3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18C469E"/>
    <w:multiLevelType w:val="hybridMultilevel"/>
    <w:tmpl w:val="B13E4A74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B44DB8"/>
    <w:multiLevelType w:val="hybridMultilevel"/>
    <w:tmpl w:val="AB94CD5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4DF534F"/>
    <w:multiLevelType w:val="hybridMultilevel"/>
    <w:tmpl w:val="AFC80D8A"/>
    <w:lvl w:ilvl="0" w:tplc="1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7">
    <w:nsid w:val="758305C4"/>
    <w:multiLevelType w:val="hybridMultilevel"/>
    <w:tmpl w:val="C6B0E41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79FD3AF6"/>
    <w:multiLevelType w:val="hybridMultilevel"/>
    <w:tmpl w:val="76284B2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7C372093"/>
    <w:multiLevelType w:val="hybridMultilevel"/>
    <w:tmpl w:val="DA5C8576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41"/>
  </w:num>
  <w:num w:numId="4">
    <w:abstractNumId w:val="45"/>
  </w:num>
  <w:num w:numId="5">
    <w:abstractNumId w:val="48"/>
  </w:num>
  <w:num w:numId="6">
    <w:abstractNumId w:val="49"/>
  </w:num>
  <w:num w:numId="7">
    <w:abstractNumId w:val="29"/>
  </w:num>
  <w:num w:numId="8">
    <w:abstractNumId w:val="35"/>
  </w:num>
  <w:num w:numId="9">
    <w:abstractNumId w:val="4"/>
  </w:num>
  <w:num w:numId="10">
    <w:abstractNumId w:val="7"/>
  </w:num>
  <w:num w:numId="11">
    <w:abstractNumId w:val="46"/>
  </w:num>
  <w:num w:numId="12">
    <w:abstractNumId w:val="19"/>
  </w:num>
  <w:num w:numId="13">
    <w:abstractNumId w:val="25"/>
  </w:num>
  <w:num w:numId="14">
    <w:abstractNumId w:val="12"/>
  </w:num>
  <w:num w:numId="15">
    <w:abstractNumId w:val="3"/>
  </w:num>
  <w:num w:numId="16">
    <w:abstractNumId w:val="36"/>
  </w:num>
  <w:num w:numId="17">
    <w:abstractNumId w:val="11"/>
  </w:num>
  <w:num w:numId="18">
    <w:abstractNumId w:val="28"/>
  </w:num>
  <w:num w:numId="19">
    <w:abstractNumId w:val="1"/>
  </w:num>
  <w:num w:numId="20">
    <w:abstractNumId w:val="9"/>
  </w:num>
  <w:num w:numId="21">
    <w:abstractNumId w:val="6"/>
  </w:num>
  <w:num w:numId="22">
    <w:abstractNumId w:val="10"/>
  </w:num>
  <w:num w:numId="23">
    <w:abstractNumId w:val="20"/>
  </w:num>
  <w:num w:numId="24">
    <w:abstractNumId w:val="14"/>
  </w:num>
  <w:num w:numId="25">
    <w:abstractNumId w:val="18"/>
  </w:num>
  <w:num w:numId="26">
    <w:abstractNumId w:val="44"/>
  </w:num>
  <w:num w:numId="27">
    <w:abstractNumId w:val="30"/>
  </w:num>
  <w:num w:numId="28">
    <w:abstractNumId w:val="38"/>
  </w:num>
  <w:num w:numId="29">
    <w:abstractNumId w:val="32"/>
  </w:num>
  <w:num w:numId="30">
    <w:abstractNumId w:val="42"/>
  </w:num>
  <w:num w:numId="31">
    <w:abstractNumId w:val="2"/>
  </w:num>
  <w:num w:numId="32">
    <w:abstractNumId w:val="34"/>
  </w:num>
  <w:num w:numId="33">
    <w:abstractNumId w:val="0"/>
  </w:num>
  <w:num w:numId="34">
    <w:abstractNumId w:val="31"/>
  </w:num>
  <w:num w:numId="35">
    <w:abstractNumId w:val="33"/>
  </w:num>
  <w:num w:numId="36">
    <w:abstractNumId w:val="5"/>
  </w:num>
  <w:num w:numId="37">
    <w:abstractNumId w:val="27"/>
  </w:num>
  <w:num w:numId="38">
    <w:abstractNumId w:val="15"/>
  </w:num>
  <w:num w:numId="39">
    <w:abstractNumId w:val="24"/>
  </w:num>
  <w:num w:numId="40">
    <w:abstractNumId w:val="47"/>
  </w:num>
  <w:num w:numId="41">
    <w:abstractNumId w:val="43"/>
  </w:num>
  <w:num w:numId="42">
    <w:abstractNumId w:val="23"/>
  </w:num>
  <w:num w:numId="43">
    <w:abstractNumId w:val="21"/>
  </w:num>
  <w:num w:numId="44">
    <w:abstractNumId w:val="16"/>
  </w:num>
  <w:num w:numId="45">
    <w:abstractNumId w:val="37"/>
  </w:num>
  <w:num w:numId="46">
    <w:abstractNumId w:val="26"/>
  </w:num>
  <w:num w:numId="47">
    <w:abstractNumId w:val="17"/>
  </w:num>
  <w:num w:numId="48">
    <w:abstractNumId w:val="39"/>
  </w:num>
  <w:num w:numId="49">
    <w:abstractNumId w:val="40"/>
  </w:num>
  <w:num w:numId="50">
    <w:abstractNumId w:val="1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D4C"/>
    <w:rsid w:val="000000BB"/>
    <w:rsid w:val="00012ED3"/>
    <w:rsid w:val="0001475C"/>
    <w:rsid w:val="000153D3"/>
    <w:rsid w:val="000202FA"/>
    <w:rsid w:val="000269AB"/>
    <w:rsid w:val="00036AD9"/>
    <w:rsid w:val="00063A02"/>
    <w:rsid w:val="00082A24"/>
    <w:rsid w:val="000A4BD3"/>
    <w:rsid w:val="000B07B9"/>
    <w:rsid w:val="000B0F70"/>
    <w:rsid w:val="000B4E9F"/>
    <w:rsid w:val="000F115C"/>
    <w:rsid w:val="000F43B3"/>
    <w:rsid w:val="0010555D"/>
    <w:rsid w:val="00111BAD"/>
    <w:rsid w:val="00113E9C"/>
    <w:rsid w:val="0017154C"/>
    <w:rsid w:val="001A00B0"/>
    <w:rsid w:val="001B690E"/>
    <w:rsid w:val="001C170E"/>
    <w:rsid w:val="001C32C5"/>
    <w:rsid w:val="001D31A2"/>
    <w:rsid w:val="001E256D"/>
    <w:rsid w:val="001E508A"/>
    <w:rsid w:val="001F228A"/>
    <w:rsid w:val="001F5432"/>
    <w:rsid w:val="001F5D10"/>
    <w:rsid w:val="00236506"/>
    <w:rsid w:val="002439D9"/>
    <w:rsid w:val="00262B8A"/>
    <w:rsid w:val="002951BC"/>
    <w:rsid w:val="002D0CF4"/>
    <w:rsid w:val="002D7AE0"/>
    <w:rsid w:val="002E4B6B"/>
    <w:rsid w:val="00340F69"/>
    <w:rsid w:val="00360DE4"/>
    <w:rsid w:val="00366162"/>
    <w:rsid w:val="0038712C"/>
    <w:rsid w:val="003A3DA5"/>
    <w:rsid w:val="003A41E9"/>
    <w:rsid w:val="00400813"/>
    <w:rsid w:val="00403B74"/>
    <w:rsid w:val="004444EC"/>
    <w:rsid w:val="0044545B"/>
    <w:rsid w:val="004463F0"/>
    <w:rsid w:val="004635CC"/>
    <w:rsid w:val="0047172E"/>
    <w:rsid w:val="004A37FA"/>
    <w:rsid w:val="004B1B56"/>
    <w:rsid w:val="004B71BB"/>
    <w:rsid w:val="004C7D7D"/>
    <w:rsid w:val="004D616E"/>
    <w:rsid w:val="004E1087"/>
    <w:rsid w:val="004E5546"/>
    <w:rsid w:val="004F0267"/>
    <w:rsid w:val="00520D38"/>
    <w:rsid w:val="00527573"/>
    <w:rsid w:val="00527A0E"/>
    <w:rsid w:val="00533C69"/>
    <w:rsid w:val="00535FBC"/>
    <w:rsid w:val="00537545"/>
    <w:rsid w:val="00537742"/>
    <w:rsid w:val="00544C03"/>
    <w:rsid w:val="0056225A"/>
    <w:rsid w:val="00565408"/>
    <w:rsid w:val="0056615E"/>
    <w:rsid w:val="005708F6"/>
    <w:rsid w:val="00580E11"/>
    <w:rsid w:val="0059785C"/>
    <w:rsid w:val="005B295A"/>
    <w:rsid w:val="005D22BC"/>
    <w:rsid w:val="005E178D"/>
    <w:rsid w:val="006137C4"/>
    <w:rsid w:val="0064425F"/>
    <w:rsid w:val="006715B7"/>
    <w:rsid w:val="006C2840"/>
    <w:rsid w:val="0070375E"/>
    <w:rsid w:val="00704705"/>
    <w:rsid w:val="00722D89"/>
    <w:rsid w:val="00727F57"/>
    <w:rsid w:val="007312B6"/>
    <w:rsid w:val="0074314A"/>
    <w:rsid w:val="00751167"/>
    <w:rsid w:val="00753D7F"/>
    <w:rsid w:val="00756CA3"/>
    <w:rsid w:val="00792BC8"/>
    <w:rsid w:val="007A118C"/>
    <w:rsid w:val="007A3232"/>
    <w:rsid w:val="007B2BE7"/>
    <w:rsid w:val="007B39D2"/>
    <w:rsid w:val="007D68E1"/>
    <w:rsid w:val="00825540"/>
    <w:rsid w:val="008353AA"/>
    <w:rsid w:val="00851E30"/>
    <w:rsid w:val="008741F6"/>
    <w:rsid w:val="00877542"/>
    <w:rsid w:val="008A1056"/>
    <w:rsid w:val="008B5BE2"/>
    <w:rsid w:val="008E56B8"/>
    <w:rsid w:val="009031D9"/>
    <w:rsid w:val="009117B2"/>
    <w:rsid w:val="00936325"/>
    <w:rsid w:val="00937B35"/>
    <w:rsid w:val="009528DA"/>
    <w:rsid w:val="00962EEA"/>
    <w:rsid w:val="00977BAC"/>
    <w:rsid w:val="00987F1C"/>
    <w:rsid w:val="009930B5"/>
    <w:rsid w:val="009A0E81"/>
    <w:rsid w:val="009C0171"/>
    <w:rsid w:val="009D1369"/>
    <w:rsid w:val="009E2E91"/>
    <w:rsid w:val="009F3567"/>
    <w:rsid w:val="00A02CAE"/>
    <w:rsid w:val="00A02E5D"/>
    <w:rsid w:val="00A06CB1"/>
    <w:rsid w:val="00A65716"/>
    <w:rsid w:val="00A72AB6"/>
    <w:rsid w:val="00A925BC"/>
    <w:rsid w:val="00A94963"/>
    <w:rsid w:val="00A95DA6"/>
    <w:rsid w:val="00AC0E5F"/>
    <w:rsid w:val="00AC652A"/>
    <w:rsid w:val="00AD19F4"/>
    <w:rsid w:val="00AE2830"/>
    <w:rsid w:val="00B03970"/>
    <w:rsid w:val="00B06041"/>
    <w:rsid w:val="00B21E24"/>
    <w:rsid w:val="00B35295"/>
    <w:rsid w:val="00B5748A"/>
    <w:rsid w:val="00B80760"/>
    <w:rsid w:val="00B86782"/>
    <w:rsid w:val="00B904E2"/>
    <w:rsid w:val="00B933B2"/>
    <w:rsid w:val="00BC0FAF"/>
    <w:rsid w:val="00BC3E98"/>
    <w:rsid w:val="00BE70C0"/>
    <w:rsid w:val="00C02B6B"/>
    <w:rsid w:val="00C02C6E"/>
    <w:rsid w:val="00C036F2"/>
    <w:rsid w:val="00C104B3"/>
    <w:rsid w:val="00C35D2A"/>
    <w:rsid w:val="00C46325"/>
    <w:rsid w:val="00C64749"/>
    <w:rsid w:val="00CA5417"/>
    <w:rsid w:val="00CB7E40"/>
    <w:rsid w:val="00D02945"/>
    <w:rsid w:val="00D10D38"/>
    <w:rsid w:val="00D22DBB"/>
    <w:rsid w:val="00D447D7"/>
    <w:rsid w:val="00D61905"/>
    <w:rsid w:val="00D67F03"/>
    <w:rsid w:val="00D75ED0"/>
    <w:rsid w:val="00D819CD"/>
    <w:rsid w:val="00D87096"/>
    <w:rsid w:val="00D91399"/>
    <w:rsid w:val="00D9633B"/>
    <w:rsid w:val="00DB55AF"/>
    <w:rsid w:val="00DB6801"/>
    <w:rsid w:val="00DC7500"/>
    <w:rsid w:val="00DE6911"/>
    <w:rsid w:val="00DF6B8C"/>
    <w:rsid w:val="00E172B6"/>
    <w:rsid w:val="00E34BC8"/>
    <w:rsid w:val="00E5232C"/>
    <w:rsid w:val="00E56BAE"/>
    <w:rsid w:val="00E5725E"/>
    <w:rsid w:val="00E65270"/>
    <w:rsid w:val="00E656BC"/>
    <w:rsid w:val="00E7069F"/>
    <w:rsid w:val="00E71F6D"/>
    <w:rsid w:val="00EA1A09"/>
    <w:rsid w:val="00EA312A"/>
    <w:rsid w:val="00EA5E5F"/>
    <w:rsid w:val="00EB451F"/>
    <w:rsid w:val="00EB7685"/>
    <w:rsid w:val="00EE3068"/>
    <w:rsid w:val="00EF2316"/>
    <w:rsid w:val="00F03824"/>
    <w:rsid w:val="00F1134D"/>
    <w:rsid w:val="00F14D4C"/>
    <w:rsid w:val="00F34B29"/>
    <w:rsid w:val="00F35287"/>
    <w:rsid w:val="00F414CB"/>
    <w:rsid w:val="00FB7078"/>
    <w:rsid w:val="00FD1303"/>
    <w:rsid w:val="00FF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172E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02E5D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7172E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02E5D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727F5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62E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2EEA"/>
    <w:rPr>
      <w:rFonts w:ascii="Tahoma" w:eastAsia="Calibri" w:hAnsi="Tahoma" w:cs="Tahoma"/>
      <w:sz w:val="16"/>
      <w:szCs w:val="16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172E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02E5D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7172E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02E5D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727F5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62E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2EEA"/>
    <w:rPr>
      <w:rFonts w:ascii="Tahoma" w:eastAsia="Calibri" w:hAnsi="Tahoma" w:cs="Tahoma"/>
      <w:sz w:val="16"/>
      <w:szCs w:val="1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microsoft.com/office/2007/relationships/hdphoto" Target="media/hdphoto6.wdp"/><Relationship Id="rId34" Type="http://schemas.openxmlformats.org/officeDocument/2006/relationships/image" Target="media/image16.png"/><Relationship Id="rId42" Type="http://schemas.openxmlformats.org/officeDocument/2006/relationships/image" Target="media/image23.png"/><Relationship Id="rId47" Type="http://schemas.openxmlformats.org/officeDocument/2006/relationships/image" Target="media/image28.png"/><Relationship Id="rId50" Type="http://schemas.openxmlformats.org/officeDocument/2006/relationships/image" Target="media/image31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microsoft.com/office/2007/relationships/hdphoto" Target="media/hdphoto4.wdp"/><Relationship Id="rId25" Type="http://schemas.microsoft.com/office/2007/relationships/hdphoto" Target="media/hdphoto8.wdp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46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microsoft.com/office/2007/relationships/hdphoto" Target="media/hdphoto10.wdp"/><Relationship Id="rId41" Type="http://schemas.openxmlformats.org/officeDocument/2006/relationships/image" Target="media/image22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40" Type="http://schemas.microsoft.com/office/2007/relationships/hdphoto" Target="media/hdphoto12.wdp"/><Relationship Id="rId45" Type="http://schemas.openxmlformats.org/officeDocument/2006/relationships/image" Target="media/image26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microsoft.com/office/2007/relationships/hdphoto" Target="media/hdphoto7.wdp"/><Relationship Id="rId28" Type="http://schemas.openxmlformats.org/officeDocument/2006/relationships/image" Target="media/image12.png"/><Relationship Id="rId36" Type="http://schemas.openxmlformats.org/officeDocument/2006/relationships/image" Target="media/image18.png"/><Relationship Id="rId49" Type="http://schemas.openxmlformats.org/officeDocument/2006/relationships/image" Target="media/image30.png"/><Relationship Id="rId10" Type="http://schemas.openxmlformats.org/officeDocument/2006/relationships/image" Target="media/image3.png"/><Relationship Id="rId19" Type="http://schemas.microsoft.com/office/2007/relationships/hdphoto" Target="media/hdphoto5.wdp"/><Relationship Id="rId31" Type="http://schemas.microsoft.com/office/2007/relationships/hdphoto" Target="media/hdphoto11.wdp"/><Relationship Id="rId44" Type="http://schemas.openxmlformats.org/officeDocument/2006/relationships/image" Target="media/image25.png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microsoft.com/office/2007/relationships/hdphoto" Target="media/hdphoto9.wdp"/><Relationship Id="rId30" Type="http://schemas.openxmlformats.org/officeDocument/2006/relationships/image" Target="media/image13.png"/><Relationship Id="rId35" Type="http://schemas.openxmlformats.org/officeDocument/2006/relationships/image" Target="media/image17.png"/><Relationship Id="rId43" Type="http://schemas.openxmlformats.org/officeDocument/2006/relationships/image" Target="media/image24.png"/><Relationship Id="rId48" Type="http://schemas.openxmlformats.org/officeDocument/2006/relationships/image" Target="media/image29.png"/><Relationship Id="rId8" Type="http://schemas.openxmlformats.org/officeDocument/2006/relationships/image" Target="media/image1.png"/><Relationship Id="rId5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1262</TotalTime>
  <Pages>13</Pages>
  <Words>3821</Words>
  <Characters>21021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141</cp:revision>
  <dcterms:created xsi:type="dcterms:W3CDTF">2014-05-15T02:44:00Z</dcterms:created>
  <dcterms:modified xsi:type="dcterms:W3CDTF">2014-07-01T12:19:00Z</dcterms:modified>
</cp:coreProperties>
</file>